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7DA73" w14:textId="395E8453" w:rsidR="008F0E02" w:rsidRDefault="008F0E02" w:rsidP="00780DB5">
      <w:pPr>
        <w:jc w:val="center"/>
        <w:outlineLvl w:val="0"/>
        <w:rPr>
          <w:b/>
          <w:bCs/>
          <w:spacing w:val="3"/>
          <w:kern w:val="36"/>
          <w:sz w:val="26"/>
          <w:szCs w:val="26"/>
        </w:rPr>
      </w:pPr>
      <w:bookmarkStart w:id="0" w:name="_Hlk211268209"/>
      <w:r w:rsidRPr="009B374E">
        <w:rPr>
          <w:b/>
          <w:bCs/>
          <w:spacing w:val="3"/>
          <w:kern w:val="36"/>
          <w:sz w:val="26"/>
          <w:szCs w:val="26"/>
        </w:rPr>
        <w:t xml:space="preserve">ОБЪЯВЛЕНИЕ </w:t>
      </w:r>
    </w:p>
    <w:p w14:paraId="5C9FBBD2" w14:textId="3735D923" w:rsidR="00780DB5" w:rsidRPr="009B374E" w:rsidRDefault="00780DB5" w:rsidP="00780DB5">
      <w:pPr>
        <w:jc w:val="center"/>
        <w:outlineLvl w:val="0"/>
        <w:rPr>
          <w:b/>
          <w:bCs/>
          <w:spacing w:val="3"/>
          <w:kern w:val="36"/>
          <w:sz w:val="26"/>
          <w:szCs w:val="26"/>
        </w:rPr>
      </w:pPr>
      <w:r w:rsidRPr="009B374E">
        <w:rPr>
          <w:b/>
          <w:bCs/>
          <w:spacing w:val="3"/>
          <w:kern w:val="36"/>
          <w:sz w:val="26"/>
          <w:szCs w:val="26"/>
        </w:rPr>
        <w:t xml:space="preserve">о проведении конкурсов на включение в кадровый резерв </w:t>
      </w:r>
      <w:r w:rsidR="00CF6DC2" w:rsidRPr="009B374E">
        <w:rPr>
          <w:b/>
          <w:bCs/>
          <w:spacing w:val="3"/>
          <w:kern w:val="36"/>
          <w:sz w:val="26"/>
          <w:szCs w:val="26"/>
        </w:rPr>
        <w:t>Агентства по охране культурного наследия</w:t>
      </w:r>
      <w:r w:rsidRPr="009B374E">
        <w:rPr>
          <w:b/>
          <w:bCs/>
          <w:spacing w:val="3"/>
          <w:kern w:val="36"/>
          <w:sz w:val="26"/>
          <w:szCs w:val="26"/>
        </w:rPr>
        <w:t xml:space="preserve"> Республики Дагестан для замещения должностей ведущей </w:t>
      </w:r>
      <w:r w:rsidR="00CF6DC2" w:rsidRPr="009B374E">
        <w:rPr>
          <w:b/>
          <w:bCs/>
          <w:spacing w:val="3"/>
          <w:kern w:val="36"/>
          <w:sz w:val="26"/>
          <w:szCs w:val="26"/>
        </w:rPr>
        <w:t xml:space="preserve">и старшей </w:t>
      </w:r>
      <w:r w:rsidRPr="009B374E">
        <w:rPr>
          <w:b/>
          <w:bCs/>
          <w:spacing w:val="3"/>
          <w:kern w:val="36"/>
          <w:sz w:val="26"/>
          <w:szCs w:val="26"/>
        </w:rPr>
        <w:t xml:space="preserve">групп и на замещение вакантных должностей в </w:t>
      </w:r>
      <w:r w:rsidR="00CF6DC2" w:rsidRPr="009B374E">
        <w:rPr>
          <w:b/>
          <w:bCs/>
          <w:spacing w:val="3"/>
          <w:kern w:val="36"/>
          <w:sz w:val="26"/>
          <w:szCs w:val="26"/>
        </w:rPr>
        <w:t xml:space="preserve">Агентстве по охране культурного наследия </w:t>
      </w:r>
      <w:r w:rsidRPr="009B374E">
        <w:rPr>
          <w:b/>
          <w:bCs/>
          <w:spacing w:val="3"/>
          <w:kern w:val="36"/>
          <w:sz w:val="26"/>
          <w:szCs w:val="26"/>
        </w:rPr>
        <w:t xml:space="preserve">Республики Дагестан </w:t>
      </w:r>
    </w:p>
    <w:p w14:paraId="76F53CDB" w14:textId="77777777" w:rsidR="00780DB5" w:rsidRPr="009B374E" w:rsidRDefault="00780DB5" w:rsidP="00780DB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14:paraId="392C8808" w14:textId="28881CAA" w:rsidR="00780DB5" w:rsidRPr="009B374E" w:rsidRDefault="00CF6DC2" w:rsidP="00780DB5">
      <w:pPr>
        <w:widowControl w:val="0"/>
        <w:ind w:firstLine="709"/>
        <w:rPr>
          <w:sz w:val="26"/>
          <w:szCs w:val="26"/>
          <w:shd w:val="clear" w:color="auto" w:fill="FFFFFF"/>
        </w:rPr>
      </w:pPr>
      <w:r w:rsidRPr="009B374E">
        <w:rPr>
          <w:sz w:val="26"/>
          <w:szCs w:val="26"/>
          <w:shd w:val="clear" w:color="auto" w:fill="FFFFFF"/>
        </w:rPr>
        <w:t xml:space="preserve">Агентство по охране культурного наследия Республики Дагестан </w:t>
      </w:r>
      <w:r w:rsidR="00780DB5" w:rsidRPr="009B374E">
        <w:rPr>
          <w:sz w:val="26"/>
          <w:szCs w:val="26"/>
          <w:shd w:val="clear" w:color="auto" w:fill="FFFFFF"/>
        </w:rPr>
        <w:t>(далее -</w:t>
      </w:r>
      <w:proofErr w:type="spellStart"/>
      <w:r w:rsidRPr="009B374E">
        <w:rPr>
          <w:sz w:val="26"/>
          <w:szCs w:val="26"/>
          <w:shd w:val="clear" w:color="auto" w:fill="FFFFFF"/>
        </w:rPr>
        <w:t>Дагнаследие</w:t>
      </w:r>
      <w:proofErr w:type="spellEnd"/>
      <w:r w:rsidR="00780DB5" w:rsidRPr="009B374E">
        <w:rPr>
          <w:sz w:val="26"/>
          <w:szCs w:val="26"/>
          <w:shd w:val="clear" w:color="auto" w:fill="FFFFFF"/>
        </w:rPr>
        <w:t xml:space="preserve">) объявляет о приеме документов для участия в конкурсах: </w:t>
      </w:r>
    </w:p>
    <w:p w14:paraId="7C6B7916" w14:textId="77777777" w:rsidR="00780DB5" w:rsidRPr="009B374E" w:rsidRDefault="00780DB5" w:rsidP="00CF6DC2">
      <w:pPr>
        <w:widowControl w:val="0"/>
        <w:spacing w:line="120" w:lineRule="auto"/>
        <w:ind w:firstLine="709"/>
        <w:rPr>
          <w:sz w:val="26"/>
          <w:szCs w:val="26"/>
        </w:rPr>
      </w:pPr>
    </w:p>
    <w:p w14:paraId="42114D8F" w14:textId="28B4A363" w:rsidR="00780DB5" w:rsidRPr="009B374E" w:rsidRDefault="00780DB5" w:rsidP="00780DB5">
      <w:pPr>
        <w:widowControl w:val="0"/>
        <w:ind w:firstLine="709"/>
        <w:rPr>
          <w:spacing w:val="3"/>
          <w:sz w:val="26"/>
          <w:szCs w:val="26"/>
        </w:rPr>
      </w:pPr>
      <w:r w:rsidRPr="009B374E">
        <w:rPr>
          <w:sz w:val="26"/>
          <w:szCs w:val="26"/>
        </w:rPr>
        <w:t xml:space="preserve">на включение в кадровый резерв </w:t>
      </w:r>
      <w:proofErr w:type="spellStart"/>
      <w:r w:rsidR="00CF6DC2" w:rsidRPr="009B374E">
        <w:rPr>
          <w:sz w:val="26"/>
          <w:szCs w:val="26"/>
          <w:shd w:val="clear" w:color="auto" w:fill="FFFFFF"/>
        </w:rPr>
        <w:t>Дагнаследия</w:t>
      </w:r>
      <w:proofErr w:type="spellEnd"/>
      <w:r w:rsidR="00CF6DC2" w:rsidRPr="009B374E">
        <w:rPr>
          <w:spacing w:val="3"/>
          <w:sz w:val="26"/>
          <w:szCs w:val="26"/>
        </w:rPr>
        <w:t xml:space="preserve"> </w:t>
      </w:r>
      <w:r w:rsidRPr="009B374E">
        <w:rPr>
          <w:spacing w:val="3"/>
          <w:sz w:val="26"/>
          <w:szCs w:val="26"/>
        </w:rPr>
        <w:t>для заме</w:t>
      </w:r>
      <w:r w:rsidRPr="009B374E">
        <w:rPr>
          <w:spacing w:val="3"/>
          <w:sz w:val="26"/>
          <w:szCs w:val="26"/>
        </w:rPr>
        <w:softHyphen/>
        <w:t>щения должно</w:t>
      </w:r>
      <w:r w:rsidRPr="009B374E">
        <w:rPr>
          <w:spacing w:val="3"/>
          <w:sz w:val="26"/>
          <w:szCs w:val="26"/>
        </w:rPr>
        <w:softHyphen/>
        <w:t xml:space="preserve">стей государственной гражданской службы Республики Дагестан </w:t>
      </w:r>
      <w:r w:rsidR="00A05677">
        <w:rPr>
          <w:spacing w:val="3"/>
          <w:sz w:val="26"/>
          <w:szCs w:val="26"/>
        </w:rPr>
        <w:t xml:space="preserve">главной группы должностей категории «руководители», </w:t>
      </w:r>
      <w:r w:rsidRPr="009B374E">
        <w:rPr>
          <w:spacing w:val="3"/>
          <w:sz w:val="26"/>
          <w:szCs w:val="26"/>
        </w:rPr>
        <w:t>ве</w:t>
      </w:r>
      <w:r w:rsidRPr="009B374E">
        <w:rPr>
          <w:spacing w:val="3"/>
          <w:sz w:val="26"/>
          <w:szCs w:val="26"/>
        </w:rPr>
        <w:softHyphen/>
        <w:t>дущей</w:t>
      </w:r>
      <w:r w:rsidR="00CF6DC2" w:rsidRPr="009B374E">
        <w:rPr>
          <w:spacing w:val="3"/>
          <w:sz w:val="26"/>
          <w:szCs w:val="26"/>
        </w:rPr>
        <w:t xml:space="preserve"> и старшей</w:t>
      </w:r>
      <w:r w:rsidRPr="009B374E">
        <w:rPr>
          <w:spacing w:val="3"/>
          <w:sz w:val="26"/>
          <w:szCs w:val="26"/>
        </w:rPr>
        <w:t xml:space="preserve"> групп </w:t>
      </w:r>
      <w:r w:rsidR="00044938">
        <w:rPr>
          <w:spacing w:val="3"/>
          <w:sz w:val="26"/>
          <w:szCs w:val="26"/>
        </w:rPr>
        <w:t xml:space="preserve">должностей категории «специалисты» </w:t>
      </w:r>
      <w:r w:rsidRPr="009B374E">
        <w:rPr>
          <w:sz w:val="26"/>
          <w:szCs w:val="26"/>
        </w:rPr>
        <w:t>согласно приложению № 1 к настоящему объявлению</w:t>
      </w:r>
      <w:r w:rsidRPr="009B374E">
        <w:rPr>
          <w:spacing w:val="3"/>
          <w:sz w:val="26"/>
          <w:szCs w:val="26"/>
        </w:rPr>
        <w:t>.</w:t>
      </w:r>
    </w:p>
    <w:p w14:paraId="2CD93780" w14:textId="77777777" w:rsidR="00780DB5" w:rsidRPr="009B374E" w:rsidRDefault="00780DB5" w:rsidP="00CF6DC2">
      <w:pPr>
        <w:widowControl w:val="0"/>
        <w:spacing w:line="120" w:lineRule="auto"/>
        <w:ind w:firstLine="709"/>
        <w:rPr>
          <w:color w:val="1C1B1E"/>
          <w:sz w:val="26"/>
          <w:szCs w:val="26"/>
        </w:rPr>
      </w:pPr>
    </w:p>
    <w:p w14:paraId="2432E718" w14:textId="303A3661" w:rsidR="00780DB5" w:rsidRPr="009B374E" w:rsidRDefault="00780DB5" w:rsidP="00780DB5">
      <w:pPr>
        <w:widowControl w:val="0"/>
        <w:ind w:firstLine="709"/>
        <w:rPr>
          <w:sz w:val="26"/>
          <w:szCs w:val="26"/>
        </w:rPr>
      </w:pPr>
      <w:r w:rsidRPr="009B374E">
        <w:rPr>
          <w:color w:val="1C1B1E"/>
          <w:sz w:val="26"/>
          <w:szCs w:val="26"/>
        </w:rPr>
        <w:t xml:space="preserve"> на замещение </w:t>
      </w:r>
      <w:r w:rsidRPr="009B374E">
        <w:rPr>
          <w:sz w:val="26"/>
          <w:szCs w:val="26"/>
        </w:rPr>
        <w:t>вакантн</w:t>
      </w:r>
      <w:r w:rsidR="002C74C4" w:rsidRPr="009B374E">
        <w:rPr>
          <w:sz w:val="26"/>
          <w:szCs w:val="26"/>
        </w:rPr>
        <w:t>ых</w:t>
      </w:r>
      <w:r w:rsidRPr="009B374E">
        <w:rPr>
          <w:sz w:val="26"/>
          <w:szCs w:val="26"/>
        </w:rPr>
        <w:t xml:space="preserve"> должност</w:t>
      </w:r>
      <w:r w:rsidR="002C74C4" w:rsidRPr="009B374E">
        <w:rPr>
          <w:sz w:val="26"/>
          <w:szCs w:val="26"/>
        </w:rPr>
        <w:t>ей</w:t>
      </w:r>
      <w:r w:rsidRPr="009B374E">
        <w:rPr>
          <w:sz w:val="26"/>
          <w:szCs w:val="26"/>
        </w:rPr>
        <w:t xml:space="preserve"> государственной гражданской службы Республики Дагестан в </w:t>
      </w:r>
      <w:proofErr w:type="spellStart"/>
      <w:r w:rsidR="00CF6DC2" w:rsidRPr="009B374E">
        <w:rPr>
          <w:sz w:val="26"/>
          <w:szCs w:val="26"/>
          <w:shd w:val="clear" w:color="auto" w:fill="FFFFFF"/>
        </w:rPr>
        <w:t>Дагнаследии</w:t>
      </w:r>
      <w:proofErr w:type="spellEnd"/>
      <w:r w:rsidR="00CF6DC2" w:rsidRPr="009B374E">
        <w:rPr>
          <w:sz w:val="26"/>
          <w:szCs w:val="26"/>
        </w:rPr>
        <w:t xml:space="preserve"> </w:t>
      </w:r>
      <w:r w:rsidRPr="009B374E">
        <w:rPr>
          <w:sz w:val="26"/>
          <w:szCs w:val="26"/>
        </w:rPr>
        <w:t>согласно приложению № 2 к настоящему объявлению</w:t>
      </w:r>
      <w:r w:rsidR="00CF6DC2" w:rsidRPr="009B374E">
        <w:rPr>
          <w:sz w:val="26"/>
          <w:szCs w:val="26"/>
        </w:rPr>
        <w:t>.</w:t>
      </w:r>
    </w:p>
    <w:p w14:paraId="4FD84308" w14:textId="77777777" w:rsidR="00780DB5" w:rsidRPr="009B374E" w:rsidRDefault="00780DB5" w:rsidP="00561650">
      <w:pPr>
        <w:widowControl w:val="0"/>
        <w:spacing w:line="120" w:lineRule="auto"/>
        <w:ind w:firstLine="709"/>
        <w:rPr>
          <w:sz w:val="26"/>
          <w:szCs w:val="26"/>
        </w:rPr>
      </w:pPr>
    </w:p>
    <w:p w14:paraId="5F1B27DB" w14:textId="0F1BCA6C" w:rsidR="00780DB5" w:rsidRPr="0078141D" w:rsidRDefault="00780DB5" w:rsidP="0078141D">
      <w:pPr>
        <w:tabs>
          <w:tab w:val="left" w:pos="1134"/>
        </w:tabs>
        <w:overflowPunct w:val="0"/>
        <w:autoSpaceDE w:val="0"/>
        <w:autoSpaceDN w:val="0"/>
        <w:adjustRightInd w:val="0"/>
        <w:ind w:firstLine="709"/>
        <w:textAlignment w:val="baseline"/>
        <w:rPr>
          <w:iCs/>
          <w:sz w:val="26"/>
          <w:szCs w:val="26"/>
        </w:rPr>
      </w:pPr>
      <w:r w:rsidRPr="009B374E">
        <w:rPr>
          <w:sz w:val="26"/>
          <w:szCs w:val="26"/>
        </w:rPr>
        <w:t>В конкурсах могут принять участие граждане Российской Федерации, достигшие возраста 18 лет, владеющие государственным языком Российской Федерации, которые соответствуют установленным квалификационным требованиям</w:t>
      </w:r>
      <w:r w:rsidR="002C74C4" w:rsidRPr="009B374E">
        <w:rPr>
          <w:iCs/>
          <w:sz w:val="26"/>
          <w:szCs w:val="26"/>
        </w:rPr>
        <w:t>.</w:t>
      </w:r>
    </w:p>
    <w:p w14:paraId="2FD4DF9D" w14:textId="77777777" w:rsidR="00780DB5" w:rsidRPr="009B374E" w:rsidRDefault="00780DB5" w:rsidP="00780DB5">
      <w:pPr>
        <w:pStyle w:val="ae"/>
        <w:rPr>
          <w:b/>
          <w:bCs/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 xml:space="preserve">Место проведения конкурсов: </w:t>
      </w:r>
      <w:r w:rsidRPr="009B374E">
        <w:rPr>
          <w:sz w:val="26"/>
          <w:szCs w:val="26"/>
          <w:shd w:val="clear" w:color="auto" w:fill="FFFFFF"/>
        </w:rPr>
        <w:t xml:space="preserve">Республика Дагестан, г. Махачкала, ГБУ ДПО РД «Дагестанский кадровый центр», ул. Джамалутдина </w:t>
      </w:r>
      <w:proofErr w:type="spellStart"/>
      <w:r w:rsidRPr="009B374E">
        <w:rPr>
          <w:sz w:val="26"/>
          <w:szCs w:val="26"/>
          <w:shd w:val="clear" w:color="auto" w:fill="FFFFFF"/>
        </w:rPr>
        <w:t>Атаева</w:t>
      </w:r>
      <w:proofErr w:type="spellEnd"/>
      <w:r w:rsidRPr="009B374E">
        <w:rPr>
          <w:sz w:val="26"/>
          <w:szCs w:val="26"/>
          <w:shd w:val="clear" w:color="auto" w:fill="FFFFFF"/>
        </w:rPr>
        <w:t>, 5 (здание ГАОУ ВО «Дагестанский государственный университет народного хозяйства»).</w:t>
      </w:r>
    </w:p>
    <w:p w14:paraId="149368D3" w14:textId="77777777" w:rsidR="00780DB5" w:rsidRPr="009B374E" w:rsidRDefault="00780DB5" w:rsidP="00561650">
      <w:pPr>
        <w:pStyle w:val="ae"/>
        <w:spacing w:before="0" w:beforeAutospacing="0" w:after="0" w:afterAutospacing="0"/>
        <w:jc w:val="center"/>
        <w:rPr>
          <w:spacing w:val="3"/>
          <w:sz w:val="26"/>
          <w:szCs w:val="26"/>
        </w:rPr>
      </w:pPr>
      <w:r w:rsidRPr="009B374E">
        <w:rPr>
          <w:b/>
          <w:bCs/>
          <w:spacing w:val="3"/>
          <w:sz w:val="26"/>
          <w:szCs w:val="26"/>
        </w:rPr>
        <w:t>Порядок проведения конкурсов</w:t>
      </w:r>
    </w:p>
    <w:p w14:paraId="76291182" w14:textId="77777777" w:rsidR="00780DB5" w:rsidRPr="009B374E" w:rsidRDefault="00780DB5" w:rsidP="00561650">
      <w:pPr>
        <w:pStyle w:val="ae"/>
        <w:spacing w:before="0" w:beforeAutospacing="0" w:after="0" w:afterAutospacing="0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</w:r>
      <w:r w:rsidRPr="009B374E">
        <w:rPr>
          <w:sz w:val="26"/>
          <w:szCs w:val="26"/>
          <w:shd w:val="clear" w:color="auto" w:fill="FFFFFF"/>
        </w:rPr>
        <w:t>Конкурс проводится в соответствии с 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 марта 2018 г. № 397.</w:t>
      </w:r>
    </w:p>
    <w:p w14:paraId="2091A489" w14:textId="2338A934" w:rsidR="00780DB5" w:rsidRPr="009B374E" w:rsidRDefault="00780DB5" w:rsidP="00561650">
      <w:pPr>
        <w:pStyle w:val="ae"/>
        <w:spacing w:before="0" w:beforeAutospacing="0" w:after="0" w:afterAutospacing="0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 xml:space="preserve">Конкурс заключается в оценке профессионального уровня кандидатов на включение в кадровый резерв </w:t>
      </w:r>
      <w:proofErr w:type="spellStart"/>
      <w:r w:rsidR="00CF6DC2" w:rsidRPr="009B374E">
        <w:rPr>
          <w:sz w:val="26"/>
          <w:szCs w:val="26"/>
          <w:shd w:val="clear" w:color="auto" w:fill="FFFFFF"/>
        </w:rPr>
        <w:t>Дагнаследия</w:t>
      </w:r>
      <w:proofErr w:type="spellEnd"/>
      <w:r w:rsidR="00CF6DC2" w:rsidRPr="009B374E">
        <w:rPr>
          <w:sz w:val="26"/>
          <w:szCs w:val="26"/>
          <w:shd w:val="clear" w:color="auto" w:fill="FFFFFF"/>
        </w:rPr>
        <w:t xml:space="preserve"> </w:t>
      </w:r>
      <w:r w:rsidRPr="009B374E">
        <w:rPr>
          <w:spacing w:val="3"/>
          <w:sz w:val="26"/>
          <w:szCs w:val="26"/>
        </w:rPr>
        <w:t>для заме</w:t>
      </w:r>
      <w:r w:rsidRPr="009B374E">
        <w:rPr>
          <w:spacing w:val="3"/>
          <w:sz w:val="26"/>
          <w:szCs w:val="26"/>
        </w:rPr>
        <w:softHyphen/>
        <w:t xml:space="preserve">щения должностей государственной гражданской службы Республики Дагестан соответствующей группы и на замещение вакантной должности гражданской службы в </w:t>
      </w:r>
      <w:proofErr w:type="spellStart"/>
      <w:r w:rsidR="00CF6DC2" w:rsidRPr="009B374E">
        <w:rPr>
          <w:sz w:val="26"/>
          <w:szCs w:val="26"/>
          <w:shd w:val="clear" w:color="auto" w:fill="FFFFFF"/>
        </w:rPr>
        <w:t>Дагнаследии</w:t>
      </w:r>
      <w:proofErr w:type="spellEnd"/>
      <w:r w:rsidRPr="009B374E">
        <w:rPr>
          <w:spacing w:val="3"/>
          <w:sz w:val="26"/>
          <w:szCs w:val="26"/>
        </w:rPr>
        <w:t>, их со</w:t>
      </w:r>
      <w:r w:rsidRPr="009B374E">
        <w:rPr>
          <w:spacing w:val="3"/>
          <w:sz w:val="26"/>
          <w:szCs w:val="26"/>
        </w:rPr>
        <w:softHyphen/>
        <w:t>от</w:t>
      </w:r>
      <w:r w:rsidRPr="009B374E">
        <w:rPr>
          <w:spacing w:val="3"/>
          <w:sz w:val="26"/>
          <w:szCs w:val="26"/>
        </w:rPr>
        <w:softHyphen/>
        <w:t>ветствия установлен</w:t>
      </w:r>
      <w:r w:rsidRPr="009B374E">
        <w:rPr>
          <w:spacing w:val="3"/>
          <w:sz w:val="26"/>
          <w:szCs w:val="26"/>
        </w:rPr>
        <w:softHyphen/>
        <w:t>ным квалификационным требованиям к соответ</w:t>
      </w:r>
      <w:r w:rsidRPr="009B374E">
        <w:rPr>
          <w:spacing w:val="3"/>
          <w:sz w:val="26"/>
          <w:szCs w:val="26"/>
        </w:rPr>
        <w:softHyphen/>
        <w:t>ствующей группе должностей и соответствующей должности гражданской службы.</w:t>
      </w:r>
    </w:p>
    <w:p w14:paraId="1FF53C37" w14:textId="1E13D775" w:rsidR="00EE69DE" w:rsidRDefault="00EE69DE" w:rsidP="00902B50">
      <w:pPr>
        <w:pStyle w:val="ae"/>
        <w:spacing w:before="0" w:beforeAutospacing="0" w:after="0" w:afterAutospacing="0" w:line="120" w:lineRule="auto"/>
        <w:rPr>
          <w:spacing w:val="3"/>
          <w:sz w:val="26"/>
          <w:szCs w:val="26"/>
        </w:rPr>
      </w:pPr>
    </w:p>
    <w:p w14:paraId="7A3D764C" w14:textId="77777777" w:rsidR="00EE69DE" w:rsidRPr="009B374E" w:rsidRDefault="00EE69DE" w:rsidP="00902B50">
      <w:pPr>
        <w:pStyle w:val="ae"/>
        <w:spacing w:before="0" w:beforeAutospacing="0" w:after="0" w:afterAutospacing="0" w:line="120" w:lineRule="auto"/>
        <w:rPr>
          <w:spacing w:val="3"/>
          <w:sz w:val="26"/>
          <w:szCs w:val="26"/>
        </w:rPr>
      </w:pPr>
    </w:p>
    <w:p w14:paraId="0E61DC70" w14:textId="77777777" w:rsidR="00780DB5" w:rsidRPr="009B374E" w:rsidRDefault="00780DB5" w:rsidP="00902B50">
      <w:pPr>
        <w:pStyle w:val="ae"/>
        <w:spacing w:before="0" w:beforeAutospacing="0" w:after="0" w:afterAutospacing="0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>Конкурсы проводятся в два этапа.</w:t>
      </w:r>
    </w:p>
    <w:p w14:paraId="5B525ECC" w14:textId="77777777" w:rsidR="00780DB5" w:rsidRPr="009B374E" w:rsidRDefault="00780DB5" w:rsidP="00902B50">
      <w:pPr>
        <w:pStyle w:val="ae"/>
        <w:spacing w:before="0" w:beforeAutospacing="0" w:after="0" w:afterAutospacing="0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>На первом этапе на основании изучения представленных доку</w:t>
      </w:r>
      <w:r w:rsidRPr="009B374E">
        <w:rPr>
          <w:spacing w:val="3"/>
          <w:sz w:val="26"/>
          <w:szCs w:val="26"/>
        </w:rPr>
        <w:softHyphen/>
        <w:t>ментов определяется соответствие кандидата установленным квалификаци</w:t>
      </w:r>
      <w:r w:rsidRPr="009B374E">
        <w:rPr>
          <w:spacing w:val="3"/>
          <w:sz w:val="26"/>
          <w:szCs w:val="26"/>
        </w:rPr>
        <w:softHyphen/>
        <w:t>онным требованиям.</w:t>
      </w:r>
    </w:p>
    <w:p w14:paraId="020B9519" w14:textId="77777777" w:rsidR="00780DB5" w:rsidRPr="009B374E" w:rsidRDefault="00780DB5" w:rsidP="00902B50">
      <w:pPr>
        <w:pStyle w:val="ae"/>
        <w:spacing w:before="0" w:beforeAutospacing="0" w:after="0" w:afterAutospacing="0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>На втором этапе оценивается уровень про</w:t>
      </w:r>
      <w:r w:rsidRPr="009B374E">
        <w:rPr>
          <w:spacing w:val="3"/>
          <w:sz w:val="26"/>
          <w:szCs w:val="26"/>
        </w:rPr>
        <w:softHyphen/>
        <w:t>фессиональной под</w:t>
      </w:r>
      <w:r w:rsidRPr="009B374E">
        <w:rPr>
          <w:spacing w:val="3"/>
          <w:sz w:val="26"/>
          <w:szCs w:val="26"/>
        </w:rPr>
        <w:softHyphen/>
        <w:t>готовки кандидатов, применяются следующие методы оценки кандидатов: письменное тестирование и индивидуальное собеседо</w:t>
      </w:r>
      <w:r w:rsidRPr="009B374E">
        <w:rPr>
          <w:spacing w:val="3"/>
          <w:sz w:val="26"/>
          <w:szCs w:val="26"/>
        </w:rPr>
        <w:softHyphen/>
        <w:t>вание.</w:t>
      </w:r>
    </w:p>
    <w:p w14:paraId="1163A385" w14:textId="77777777" w:rsidR="00780DB5" w:rsidRPr="009B374E" w:rsidRDefault="00780DB5" w:rsidP="00780DB5">
      <w:pPr>
        <w:pStyle w:val="ae"/>
        <w:spacing w:before="0" w:beforeAutospacing="0" w:after="0" w:afterAutospacing="0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>Оценка кандидатов в ходе проведения конкурса производится по балль</w:t>
      </w:r>
      <w:r w:rsidRPr="009B374E">
        <w:rPr>
          <w:spacing w:val="3"/>
          <w:sz w:val="26"/>
          <w:szCs w:val="26"/>
        </w:rPr>
        <w:softHyphen/>
        <w:t>ной системе с формированием рейтинга кандидатов.</w:t>
      </w:r>
    </w:p>
    <w:p w14:paraId="3684EB14" w14:textId="466F6983" w:rsidR="00780DB5" w:rsidRPr="009B374E" w:rsidRDefault="00780DB5" w:rsidP="00780DB5">
      <w:pPr>
        <w:pStyle w:val="ae"/>
        <w:spacing w:before="0" w:beforeAutospacing="0" w:after="0" w:afterAutospacing="0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lastRenderedPageBreak/>
        <w:tab/>
        <w:t xml:space="preserve">Решение конкурсной комиссии о включении в кадровый резерв </w:t>
      </w:r>
      <w:proofErr w:type="spellStart"/>
      <w:r w:rsidR="00CF6DC2" w:rsidRPr="009B374E">
        <w:rPr>
          <w:sz w:val="26"/>
          <w:szCs w:val="26"/>
          <w:shd w:val="clear" w:color="auto" w:fill="FFFFFF"/>
        </w:rPr>
        <w:t>Дагнаследия</w:t>
      </w:r>
      <w:proofErr w:type="spellEnd"/>
      <w:r w:rsidRPr="009B374E">
        <w:rPr>
          <w:spacing w:val="3"/>
          <w:sz w:val="26"/>
          <w:szCs w:val="26"/>
        </w:rPr>
        <w:t xml:space="preserve"> и об определении победителя конкурса на замещение вакантной должности граж</w:t>
      </w:r>
      <w:r w:rsidRPr="009B374E">
        <w:rPr>
          <w:spacing w:val="3"/>
          <w:sz w:val="26"/>
          <w:szCs w:val="26"/>
        </w:rPr>
        <w:softHyphen/>
        <w:t xml:space="preserve">данской службы в </w:t>
      </w:r>
      <w:proofErr w:type="spellStart"/>
      <w:r w:rsidR="00CF6DC2" w:rsidRPr="009B374E">
        <w:rPr>
          <w:sz w:val="26"/>
          <w:szCs w:val="26"/>
          <w:shd w:val="clear" w:color="auto" w:fill="FFFFFF"/>
        </w:rPr>
        <w:t>Дагнаследии</w:t>
      </w:r>
      <w:proofErr w:type="spellEnd"/>
      <w:r w:rsidRPr="009B374E">
        <w:rPr>
          <w:spacing w:val="3"/>
          <w:sz w:val="26"/>
          <w:szCs w:val="26"/>
        </w:rPr>
        <w:t xml:space="preserve"> принима</w:t>
      </w:r>
      <w:r w:rsidRPr="009B374E">
        <w:rPr>
          <w:spacing w:val="3"/>
          <w:sz w:val="26"/>
          <w:szCs w:val="26"/>
        </w:rPr>
        <w:softHyphen/>
        <w:t>ется открытым голосованием простым большин</w:t>
      </w:r>
      <w:r w:rsidRPr="009B374E">
        <w:rPr>
          <w:spacing w:val="3"/>
          <w:sz w:val="26"/>
          <w:szCs w:val="26"/>
        </w:rPr>
        <w:softHyphen/>
        <w:t xml:space="preserve">ством голосов ее членов, присутствующих на заседании. </w:t>
      </w:r>
    </w:p>
    <w:p w14:paraId="243B2CDE" w14:textId="76CDFCC3" w:rsidR="00780DB5" w:rsidRPr="009B374E" w:rsidRDefault="00780DB5" w:rsidP="00CF6DC2">
      <w:pPr>
        <w:pStyle w:val="ae"/>
        <w:spacing w:before="0" w:beforeAutospacing="0" w:after="0" w:afterAutospacing="0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>По результатам кон</w:t>
      </w:r>
      <w:r w:rsidRPr="009B374E">
        <w:rPr>
          <w:spacing w:val="3"/>
          <w:sz w:val="26"/>
          <w:szCs w:val="26"/>
        </w:rPr>
        <w:softHyphen/>
        <w:t xml:space="preserve">курса издается приказ </w:t>
      </w:r>
      <w:proofErr w:type="spellStart"/>
      <w:r w:rsidR="00CF6DC2" w:rsidRPr="009B374E">
        <w:rPr>
          <w:sz w:val="26"/>
          <w:szCs w:val="26"/>
          <w:shd w:val="clear" w:color="auto" w:fill="FFFFFF"/>
        </w:rPr>
        <w:t>Дагнаследия</w:t>
      </w:r>
      <w:proofErr w:type="spellEnd"/>
      <w:r w:rsidR="00CF6DC2" w:rsidRPr="009B374E">
        <w:rPr>
          <w:sz w:val="26"/>
          <w:szCs w:val="26"/>
          <w:shd w:val="clear" w:color="auto" w:fill="FFFFFF"/>
        </w:rPr>
        <w:t xml:space="preserve"> </w:t>
      </w:r>
      <w:r w:rsidRPr="009B374E">
        <w:rPr>
          <w:spacing w:val="3"/>
          <w:sz w:val="26"/>
          <w:szCs w:val="26"/>
        </w:rPr>
        <w:t>о вклю</w:t>
      </w:r>
      <w:r w:rsidRPr="009B374E">
        <w:rPr>
          <w:spacing w:val="3"/>
          <w:sz w:val="26"/>
          <w:szCs w:val="26"/>
        </w:rPr>
        <w:softHyphen/>
        <w:t>чении победите</w:t>
      </w:r>
      <w:r w:rsidRPr="009B374E">
        <w:rPr>
          <w:spacing w:val="3"/>
          <w:sz w:val="26"/>
          <w:szCs w:val="26"/>
        </w:rPr>
        <w:softHyphen/>
        <w:t xml:space="preserve">лей в кадровый резерв и о назначении победителя конкурса на вакантную должность государственной гражданской службы в </w:t>
      </w:r>
      <w:proofErr w:type="spellStart"/>
      <w:r w:rsidR="00CF6DC2" w:rsidRPr="009B374E">
        <w:rPr>
          <w:sz w:val="26"/>
          <w:szCs w:val="26"/>
          <w:shd w:val="clear" w:color="auto" w:fill="FFFFFF"/>
        </w:rPr>
        <w:t>Дагнаследии</w:t>
      </w:r>
      <w:proofErr w:type="spellEnd"/>
      <w:r w:rsidRPr="009B374E">
        <w:rPr>
          <w:spacing w:val="3"/>
          <w:sz w:val="26"/>
          <w:szCs w:val="26"/>
        </w:rPr>
        <w:t xml:space="preserve"> и заключается служебный контракт с победителем конкурса (в случае, если соответствую</w:t>
      </w:r>
      <w:r w:rsidRPr="009B374E">
        <w:rPr>
          <w:spacing w:val="3"/>
          <w:sz w:val="26"/>
          <w:szCs w:val="26"/>
        </w:rPr>
        <w:softHyphen/>
        <w:t>щее решение будет принято конкурсной комиссией).</w:t>
      </w:r>
    </w:p>
    <w:p w14:paraId="0D3508E2" w14:textId="1081753F" w:rsidR="00780DB5" w:rsidRPr="009B374E" w:rsidRDefault="00780DB5" w:rsidP="00561650">
      <w:pPr>
        <w:pStyle w:val="ae"/>
        <w:spacing w:before="0" w:beforeAutospacing="0" w:after="0" w:afterAutospacing="0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>Информация о результатах конкурса в 7-дневный срок со дня его</w:t>
      </w:r>
      <w:r w:rsidR="00502548" w:rsidRPr="009B374E">
        <w:rPr>
          <w:spacing w:val="3"/>
          <w:sz w:val="26"/>
          <w:szCs w:val="26"/>
        </w:rPr>
        <w:t xml:space="preserve"> </w:t>
      </w:r>
      <w:r w:rsidRPr="009B374E">
        <w:rPr>
          <w:spacing w:val="3"/>
          <w:sz w:val="26"/>
          <w:szCs w:val="26"/>
        </w:rPr>
        <w:t>за</w:t>
      </w:r>
      <w:r w:rsidRPr="009B374E">
        <w:rPr>
          <w:spacing w:val="3"/>
          <w:sz w:val="26"/>
          <w:szCs w:val="26"/>
        </w:rPr>
        <w:softHyphen/>
        <w:t>вершения направляется кандидатам в письменной форме, при этом кандидатам, которые представили документы для участия в конкурсе в электронном виде, – в форме электронного документа. Информация о результатах в этот же срок размещается на официальн</w:t>
      </w:r>
      <w:r w:rsidR="00CF6DC2" w:rsidRPr="009B374E">
        <w:rPr>
          <w:spacing w:val="3"/>
          <w:sz w:val="26"/>
          <w:szCs w:val="26"/>
        </w:rPr>
        <w:t>ом</w:t>
      </w:r>
      <w:r w:rsidRPr="009B374E">
        <w:rPr>
          <w:spacing w:val="3"/>
          <w:sz w:val="26"/>
          <w:szCs w:val="26"/>
        </w:rPr>
        <w:t xml:space="preserve"> сайт</w:t>
      </w:r>
      <w:r w:rsidR="00CF6DC2" w:rsidRPr="009B374E">
        <w:rPr>
          <w:spacing w:val="3"/>
          <w:sz w:val="26"/>
          <w:szCs w:val="26"/>
        </w:rPr>
        <w:t>е</w:t>
      </w:r>
      <w:r w:rsidRPr="009B374E">
        <w:rPr>
          <w:spacing w:val="3"/>
          <w:sz w:val="26"/>
          <w:szCs w:val="26"/>
        </w:rPr>
        <w:t xml:space="preserve"> </w:t>
      </w:r>
      <w:proofErr w:type="spellStart"/>
      <w:r w:rsidR="00CF6DC2" w:rsidRPr="009B374E">
        <w:rPr>
          <w:sz w:val="26"/>
          <w:szCs w:val="26"/>
          <w:shd w:val="clear" w:color="auto" w:fill="FFFFFF"/>
        </w:rPr>
        <w:t>Дагнаследия</w:t>
      </w:r>
      <w:proofErr w:type="spellEnd"/>
      <w:r w:rsidR="00CF6DC2" w:rsidRPr="009B374E">
        <w:rPr>
          <w:sz w:val="26"/>
          <w:szCs w:val="26"/>
          <w:shd w:val="clear" w:color="auto" w:fill="FFFFFF"/>
        </w:rPr>
        <w:t xml:space="preserve"> </w:t>
      </w:r>
      <w:r w:rsidRPr="009B374E">
        <w:rPr>
          <w:spacing w:val="3"/>
          <w:sz w:val="26"/>
          <w:szCs w:val="26"/>
        </w:rPr>
        <w:t xml:space="preserve">и </w:t>
      </w:r>
      <w:r w:rsidR="00561650" w:rsidRPr="009B374E">
        <w:rPr>
          <w:spacing w:val="3"/>
          <w:sz w:val="26"/>
          <w:szCs w:val="26"/>
        </w:rPr>
        <w:t xml:space="preserve">в </w:t>
      </w:r>
      <w:r w:rsidRPr="009B374E">
        <w:rPr>
          <w:spacing w:val="3"/>
          <w:sz w:val="26"/>
          <w:szCs w:val="26"/>
        </w:rPr>
        <w:t>Единой информационной системы управления кадровым со</w:t>
      </w:r>
      <w:r w:rsidRPr="009B374E">
        <w:rPr>
          <w:spacing w:val="3"/>
          <w:sz w:val="26"/>
          <w:szCs w:val="26"/>
        </w:rPr>
        <w:softHyphen/>
        <w:t>ставом государственной гражданской службы Российской Фе</w:t>
      </w:r>
      <w:r w:rsidRPr="009B374E">
        <w:rPr>
          <w:spacing w:val="3"/>
          <w:sz w:val="26"/>
          <w:szCs w:val="26"/>
        </w:rPr>
        <w:softHyphen/>
        <w:t>дерации в сети «Интернет».</w:t>
      </w:r>
    </w:p>
    <w:p w14:paraId="76D18608" w14:textId="59DE5288" w:rsidR="00780DB5" w:rsidRPr="009B374E" w:rsidRDefault="00780DB5" w:rsidP="00561650">
      <w:pPr>
        <w:pStyle w:val="ae"/>
        <w:spacing w:before="0" w:beforeAutospacing="0" w:after="0" w:afterAutospacing="0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>Документы кандидатов, участвовавших в конкурсе, могут быть возвра</w:t>
      </w:r>
      <w:r w:rsidRPr="009B374E">
        <w:rPr>
          <w:spacing w:val="3"/>
          <w:sz w:val="26"/>
          <w:szCs w:val="26"/>
        </w:rPr>
        <w:softHyphen/>
        <w:t>щены им по письменному заявлению после окончания конкурса.</w:t>
      </w:r>
    </w:p>
    <w:p w14:paraId="41111A73" w14:textId="77777777" w:rsidR="00902B50" w:rsidRPr="009B374E" w:rsidRDefault="00902B50" w:rsidP="00561650">
      <w:pPr>
        <w:pStyle w:val="ae"/>
        <w:spacing w:before="0" w:beforeAutospacing="0" w:after="0" w:afterAutospacing="0"/>
        <w:rPr>
          <w:spacing w:val="3"/>
          <w:sz w:val="26"/>
          <w:szCs w:val="26"/>
        </w:rPr>
      </w:pPr>
    </w:p>
    <w:p w14:paraId="5F0FDBB6" w14:textId="77777777" w:rsidR="00780DB5" w:rsidRPr="009B374E" w:rsidRDefault="00780DB5" w:rsidP="00902B50">
      <w:pPr>
        <w:pStyle w:val="ae"/>
        <w:spacing w:before="0" w:beforeAutospacing="0" w:after="0" w:afterAutospacing="0"/>
        <w:jc w:val="center"/>
        <w:rPr>
          <w:spacing w:val="3"/>
          <w:sz w:val="26"/>
          <w:szCs w:val="26"/>
        </w:rPr>
      </w:pPr>
      <w:r w:rsidRPr="009B374E">
        <w:rPr>
          <w:b/>
          <w:bCs/>
          <w:spacing w:val="3"/>
          <w:sz w:val="26"/>
          <w:szCs w:val="26"/>
        </w:rPr>
        <w:t>Перечень документов, представляемых для участия в конкурсах:</w:t>
      </w:r>
    </w:p>
    <w:p w14:paraId="7E6CCA3A" w14:textId="6563F39E" w:rsidR="00780DB5" w:rsidRPr="009B374E" w:rsidRDefault="00780DB5" w:rsidP="00902B50">
      <w:pPr>
        <w:pStyle w:val="ae"/>
        <w:spacing w:before="0" w:beforeAutospacing="0" w:after="0" w:afterAutospacing="0"/>
        <w:ind w:firstLine="567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>1) личное заявление</w:t>
      </w:r>
      <w:r w:rsidR="00BF7657" w:rsidRPr="009B374E">
        <w:rPr>
          <w:spacing w:val="3"/>
          <w:sz w:val="26"/>
          <w:szCs w:val="26"/>
        </w:rPr>
        <w:t xml:space="preserve"> на имя руководителя Агентства по охране культурного наследия Республики Дагестан</w:t>
      </w:r>
      <w:r w:rsidRPr="009B374E">
        <w:rPr>
          <w:spacing w:val="3"/>
          <w:sz w:val="26"/>
          <w:szCs w:val="26"/>
        </w:rPr>
        <w:t>;</w:t>
      </w:r>
    </w:p>
    <w:p w14:paraId="0871FC38" w14:textId="440AAECB" w:rsidR="00561650" w:rsidRPr="009B374E" w:rsidRDefault="00780DB5" w:rsidP="00902B50">
      <w:pPr>
        <w:pStyle w:val="ae"/>
        <w:spacing w:before="0" w:beforeAutospacing="0" w:after="0" w:afterAutospacing="0"/>
        <w:ind w:firstLine="567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 xml:space="preserve">2) </w:t>
      </w:r>
      <w:r w:rsidR="003D7D34" w:rsidRPr="003D7D34">
        <w:rPr>
          <w:spacing w:val="3"/>
          <w:sz w:val="26"/>
          <w:szCs w:val="26"/>
        </w:rPr>
        <w:t>заполненную с применением функциональных возможностей и подписанную анкету по форме СПО «Анкета ГС(МС)» с приложением двух фотографий 4х6 выполненных в цветном изображении без уголка (также в электронном виде), указанием почтового адреса регистрации и фактического проживания, адреса электронной почты</w:t>
      </w:r>
      <w:r w:rsidR="00561650" w:rsidRPr="009B374E">
        <w:rPr>
          <w:spacing w:val="3"/>
          <w:sz w:val="26"/>
          <w:szCs w:val="26"/>
        </w:rPr>
        <w:t xml:space="preserve"> (в соответствии с Указом Президента РФ от 10 октября 2024 года № 870);</w:t>
      </w:r>
    </w:p>
    <w:p w14:paraId="743E5C96" w14:textId="54096B9B" w:rsidR="00780DB5" w:rsidRPr="009B374E" w:rsidRDefault="00780DB5" w:rsidP="00561650">
      <w:pPr>
        <w:pStyle w:val="ae"/>
        <w:spacing w:before="0" w:beforeAutospacing="0" w:after="0" w:afterAutospacing="0"/>
        <w:ind w:firstLine="567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>3) копия паспорта или заменяющего его документа (соответствующий документ предъявляется лично по прибытии на конкурс);</w:t>
      </w:r>
    </w:p>
    <w:p w14:paraId="5F471128" w14:textId="77777777" w:rsidR="00561650" w:rsidRPr="009B374E" w:rsidRDefault="00780DB5" w:rsidP="00561650">
      <w:pPr>
        <w:pStyle w:val="ae"/>
        <w:spacing w:before="0" w:beforeAutospacing="0" w:after="0" w:afterAutospacing="0"/>
        <w:ind w:firstLine="567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>4) документы, подтверждающие необходимое образование, стаж работы и квалификацию:</w:t>
      </w:r>
    </w:p>
    <w:p w14:paraId="643DDE0B" w14:textId="77777777" w:rsidR="00561650" w:rsidRPr="009B374E" w:rsidRDefault="00780DB5" w:rsidP="00561650">
      <w:pPr>
        <w:pStyle w:val="ae"/>
        <w:spacing w:before="0" w:beforeAutospacing="0" w:after="0" w:afterAutospacing="0"/>
        <w:ind w:firstLine="567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 xml:space="preserve">- копия трудовой книжки </w:t>
      </w:r>
      <w:r w:rsidRPr="009B374E">
        <w:rPr>
          <w:color w:val="000000"/>
          <w:sz w:val="26"/>
          <w:szCs w:val="26"/>
          <w:shd w:val="clear" w:color="auto" w:fill="FFFFFF"/>
        </w:rPr>
        <w:t>(за исключением случаев, когда служебная (трудовая) деятельность осуществляется впервые)</w:t>
      </w:r>
      <w:r w:rsidRPr="009B374E">
        <w:rPr>
          <w:spacing w:val="3"/>
          <w:sz w:val="26"/>
          <w:szCs w:val="26"/>
        </w:rPr>
        <w:t>, заверенная нотариально или кадровой служ</w:t>
      </w:r>
      <w:r w:rsidRPr="009B374E">
        <w:rPr>
          <w:spacing w:val="3"/>
          <w:sz w:val="26"/>
          <w:szCs w:val="26"/>
        </w:rPr>
        <w:softHyphen/>
        <w:t>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гражданина;</w:t>
      </w:r>
    </w:p>
    <w:p w14:paraId="2994D3AB" w14:textId="77777777" w:rsidR="00561650" w:rsidRPr="009B374E" w:rsidRDefault="00780DB5" w:rsidP="00561650">
      <w:pPr>
        <w:pStyle w:val="ae"/>
        <w:spacing w:before="0" w:beforeAutospacing="0" w:after="0" w:afterAutospacing="0"/>
        <w:ind w:firstLine="567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>- копии документов об образовании и о квалификации, а также по жела</w:t>
      </w:r>
      <w:r w:rsidRPr="009B374E">
        <w:rPr>
          <w:spacing w:val="3"/>
          <w:sz w:val="26"/>
          <w:szCs w:val="26"/>
        </w:rPr>
        <w:softHyphen/>
        <w:t>нию гражданина копии документов о дополнительном профессиональном об</w:t>
      </w:r>
      <w:r w:rsidRPr="009B374E">
        <w:rPr>
          <w:spacing w:val="3"/>
          <w:sz w:val="26"/>
          <w:szCs w:val="26"/>
        </w:rPr>
        <w:softHyphen/>
        <w:t>разовании, о присвоении ученой степени, ученого звания, заверенные нотари</w:t>
      </w:r>
      <w:r w:rsidRPr="009B374E">
        <w:rPr>
          <w:spacing w:val="3"/>
          <w:sz w:val="26"/>
          <w:szCs w:val="26"/>
        </w:rPr>
        <w:softHyphen/>
        <w:t>ально или кадровой службой по месту службы (работы);</w:t>
      </w:r>
    </w:p>
    <w:p w14:paraId="1FA79375" w14:textId="77777777" w:rsidR="00A14EB1" w:rsidRPr="009B374E" w:rsidRDefault="00780DB5" w:rsidP="00A14EB1">
      <w:pPr>
        <w:pStyle w:val="ae"/>
        <w:spacing w:before="0" w:beforeAutospacing="0" w:after="0" w:afterAutospacing="0"/>
        <w:ind w:firstLine="567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>5) заключение медицинского учреждения об отсутствии у гражданина заболевания, препятствующего поступлению на гражданскую службу или ее прохождению (форма № 001-ГС/у, утверждена приказом Минздравсоцразви</w:t>
      </w:r>
      <w:r w:rsidRPr="009B374E">
        <w:rPr>
          <w:spacing w:val="3"/>
          <w:sz w:val="26"/>
          <w:szCs w:val="26"/>
        </w:rPr>
        <w:softHyphen/>
        <w:t>тия от 14.12.2009 № 984н);</w:t>
      </w:r>
    </w:p>
    <w:p w14:paraId="458F3E0D" w14:textId="77777777" w:rsidR="00A14EB1" w:rsidRPr="009B374E" w:rsidRDefault="00780DB5" w:rsidP="00A14EB1">
      <w:pPr>
        <w:pStyle w:val="ae"/>
        <w:spacing w:before="0" w:beforeAutospacing="0" w:after="0" w:afterAutospacing="0"/>
        <w:ind w:firstLine="567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>6) иные документы, предусмотренные Федеральным </w:t>
      </w:r>
      <w:hyperlink r:id="rId8" w:history="1">
        <w:r w:rsidRPr="009B374E">
          <w:rPr>
            <w:spacing w:val="3"/>
            <w:sz w:val="26"/>
            <w:szCs w:val="26"/>
          </w:rPr>
          <w:t>законом</w:t>
        </w:r>
      </w:hyperlink>
      <w:r w:rsidRPr="009B374E">
        <w:rPr>
          <w:spacing w:val="3"/>
          <w:sz w:val="26"/>
          <w:szCs w:val="26"/>
        </w:rPr>
        <w:t xml:space="preserve"> от 27 июля 2004 г. № 79-ФЗ «О государственной гражданской службе Российской Федерации», другими </w:t>
      </w:r>
      <w:r w:rsidRPr="009B374E">
        <w:rPr>
          <w:spacing w:val="3"/>
          <w:sz w:val="26"/>
          <w:szCs w:val="26"/>
        </w:rPr>
        <w:lastRenderedPageBreak/>
        <w:t>федеральными законами, указами Президента Российской Федерации и постановлениями Правительства Российской Федерации:</w:t>
      </w:r>
    </w:p>
    <w:p w14:paraId="795E21C2" w14:textId="1DE1FE7F" w:rsidR="00502548" w:rsidRPr="009B374E" w:rsidRDefault="00780DB5" w:rsidP="00502548">
      <w:pPr>
        <w:pStyle w:val="ae"/>
        <w:spacing w:before="0" w:beforeAutospacing="0" w:after="0" w:afterAutospacing="0"/>
        <w:ind w:firstLine="567"/>
        <w:rPr>
          <w:sz w:val="26"/>
          <w:szCs w:val="26"/>
        </w:rPr>
      </w:pPr>
      <w:r w:rsidRPr="009B374E">
        <w:rPr>
          <w:color w:val="292929"/>
          <w:sz w:val="26"/>
          <w:szCs w:val="26"/>
        </w:rPr>
        <w:t>-  </w:t>
      </w:r>
      <w:r w:rsidRPr="009B374E">
        <w:rPr>
          <w:sz w:val="26"/>
          <w:szCs w:val="26"/>
        </w:rPr>
        <w:t>документы воинского учета (военный билет, приписное свидетельство для военнообязанных и лиц, подлежащих призыву на военную службу);</w:t>
      </w:r>
    </w:p>
    <w:p w14:paraId="6A2AF5C0" w14:textId="6EB3614B" w:rsidR="00780DB5" w:rsidRPr="009B374E" w:rsidRDefault="00780DB5" w:rsidP="00A14EB1">
      <w:pPr>
        <w:pStyle w:val="ae"/>
        <w:spacing w:before="0" w:beforeAutospacing="0" w:after="0" w:afterAutospacing="0"/>
        <w:ind w:firstLine="567"/>
        <w:rPr>
          <w:spacing w:val="3"/>
          <w:sz w:val="26"/>
          <w:szCs w:val="26"/>
        </w:rPr>
      </w:pPr>
      <w:r w:rsidRPr="009B374E">
        <w:rPr>
          <w:sz w:val="26"/>
          <w:szCs w:val="26"/>
        </w:rPr>
        <w:t>- письменное согласие на обработку персональных данных.</w:t>
      </w:r>
    </w:p>
    <w:p w14:paraId="1A873AD2" w14:textId="77777777" w:rsidR="00BF7657" w:rsidRPr="009B374E" w:rsidRDefault="00780DB5" w:rsidP="00BF7657">
      <w:pPr>
        <w:pStyle w:val="ae"/>
        <w:spacing w:before="0" w:beforeAutospacing="0" w:after="0" w:afterAutospacing="0" w:line="120" w:lineRule="auto"/>
        <w:rPr>
          <w:rFonts w:ascii="Tahoma" w:hAnsi="Tahoma" w:cs="Tahoma"/>
          <w:color w:val="292929"/>
          <w:sz w:val="26"/>
          <w:szCs w:val="26"/>
          <w:shd w:val="clear" w:color="auto" w:fill="FFFFFF"/>
        </w:rPr>
      </w:pPr>
      <w:r w:rsidRPr="009B374E">
        <w:rPr>
          <w:rFonts w:ascii="Tahoma" w:hAnsi="Tahoma" w:cs="Tahoma"/>
          <w:color w:val="292929"/>
          <w:sz w:val="26"/>
          <w:szCs w:val="26"/>
          <w:shd w:val="clear" w:color="auto" w:fill="FFFFFF"/>
        </w:rPr>
        <w:tab/>
      </w:r>
    </w:p>
    <w:p w14:paraId="0D22C203" w14:textId="667A7523" w:rsidR="00780DB5" w:rsidRPr="009B374E" w:rsidRDefault="00780DB5" w:rsidP="00BF7657">
      <w:pPr>
        <w:pStyle w:val="ae"/>
        <w:spacing w:before="0" w:beforeAutospacing="0" w:after="0" w:afterAutospacing="0"/>
        <w:ind w:firstLine="567"/>
        <w:rPr>
          <w:sz w:val="26"/>
          <w:szCs w:val="26"/>
          <w:shd w:val="clear" w:color="auto" w:fill="FFFFFF"/>
        </w:rPr>
      </w:pPr>
      <w:r w:rsidRPr="009B374E">
        <w:rPr>
          <w:b/>
          <w:sz w:val="26"/>
          <w:szCs w:val="26"/>
          <w:shd w:val="clear" w:color="auto" w:fill="FFFFFF"/>
        </w:rPr>
        <w:t xml:space="preserve">Государственный гражданский служащий Республики Дагестан, замещающий должность в </w:t>
      </w:r>
      <w:r w:rsidR="00A14EB1" w:rsidRPr="009B374E">
        <w:rPr>
          <w:b/>
          <w:sz w:val="26"/>
          <w:szCs w:val="26"/>
          <w:shd w:val="clear" w:color="auto" w:fill="FFFFFF"/>
        </w:rPr>
        <w:t>Агентстве по охране культурного наследия Республики</w:t>
      </w:r>
      <w:r w:rsidRPr="009B374E">
        <w:rPr>
          <w:sz w:val="26"/>
          <w:szCs w:val="26"/>
          <w:shd w:val="clear" w:color="auto" w:fill="FFFFFF"/>
        </w:rPr>
        <w:t xml:space="preserve"> </w:t>
      </w:r>
      <w:r w:rsidRPr="009B374E">
        <w:rPr>
          <w:b/>
          <w:bCs/>
          <w:sz w:val="26"/>
          <w:szCs w:val="26"/>
          <w:shd w:val="clear" w:color="auto" w:fill="FFFFFF"/>
        </w:rPr>
        <w:t>Дагестан</w:t>
      </w:r>
      <w:r w:rsidRPr="009B374E">
        <w:rPr>
          <w:sz w:val="26"/>
          <w:szCs w:val="26"/>
          <w:shd w:val="clear" w:color="auto" w:fill="FFFFFF"/>
        </w:rPr>
        <w:t xml:space="preserve"> и изъявивший желание участвовать в конкурсе, подает личное заявление на имя </w:t>
      </w:r>
      <w:r w:rsidR="00A14EB1" w:rsidRPr="009B374E">
        <w:rPr>
          <w:sz w:val="26"/>
          <w:szCs w:val="26"/>
          <w:shd w:val="clear" w:color="auto" w:fill="FFFFFF"/>
        </w:rPr>
        <w:t>руководителя Агентства</w:t>
      </w:r>
      <w:r w:rsidRPr="009B374E">
        <w:rPr>
          <w:sz w:val="26"/>
          <w:szCs w:val="26"/>
          <w:shd w:val="clear" w:color="auto" w:fill="FFFFFF"/>
        </w:rPr>
        <w:t xml:space="preserve"> Республики Дагестан.</w:t>
      </w:r>
    </w:p>
    <w:p w14:paraId="02ECA4A6" w14:textId="77777777" w:rsidR="00BF7657" w:rsidRPr="009B374E" w:rsidRDefault="00BF7657" w:rsidP="00BF7657">
      <w:pPr>
        <w:pStyle w:val="ae"/>
        <w:spacing w:before="0" w:beforeAutospacing="0" w:after="0" w:afterAutospacing="0" w:line="120" w:lineRule="auto"/>
        <w:ind w:firstLine="567"/>
        <w:rPr>
          <w:spacing w:val="3"/>
          <w:sz w:val="26"/>
          <w:szCs w:val="26"/>
        </w:rPr>
      </w:pPr>
    </w:p>
    <w:p w14:paraId="097998DA" w14:textId="77777777" w:rsidR="00780DB5" w:rsidRPr="009B374E" w:rsidRDefault="00780DB5" w:rsidP="00A14EB1">
      <w:pPr>
        <w:pStyle w:val="ae"/>
        <w:spacing w:before="0" w:beforeAutospacing="0" w:after="0" w:afterAutospacing="0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</w:r>
      <w:r w:rsidRPr="009B374E">
        <w:rPr>
          <w:b/>
          <w:spacing w:val="3"/>
          <w:sz w:val="26"/>
          <w:szCs w:val="26"/>
        </w:rPr>
        <w:t>Государственные гражданские служащие, замещающие должность гос</w:t>
      </w:r>
      <w:r w:rsidRPr="009B374E">
        <w:rPr>
          <w:b/>
          <w:spacing w:val="3"/>
          <w:sz w:val="26"/>
          <w:szCs w:val="26"/>
        </w:rPr>
        <w:softHyphen/>
        <w:t>ударственной гражданской службы в ином государственном органе</w:t>
      </w:r>
      <w:r w:rsidRPr="009B374E">
        <w:rPr>
          <w:spacing w:val="3"/>
          <w:sz w:val="26"/>
          <w:szCs w:val="26"/>
        </w:rPr>
        <w:t>, изъявив</w:t>
      </w:r>
      <w:r w:rsidRPr="009B374E">
        <w:rPr>
          <w:spacing w:val="3"/>
          <w:sz w:val="26"/>
          <w:szCs w:val="26"/>
        </w:rPr>
        <w:softHyphen/>
        <w:t>шие желание участвовать в конкурсе, представляют заявление и заполнен</w:t>
      </w:r>
      <w:r w:rsidRPr="009B374E">
        <w:rPr>
          <w:spacing w:val="3"/>
          <w:sz w:val="26"/>
          <w:szCs w:val="26"/>
        </w:rPr>
        <w:softHyphen/>
        <w:t>ную, подписанную и заверенную кадровой службой государственного органа, в котором замещают должность государственной гражданской службы, ан</w:t>
      </w:r>
      <w:r w:rsidRPr="009B374E">
        <w:rPr>
          <w:spacing w:val="3"/>
          <w:sz w:val="26"/>
          <w:szCs w:val="26"/>
        </w:rPr>
        <w:softHyphen/>
        <w:t>кету с приложением фотографии.</w:t>
      </w:r>
    </w:p>
    <w:p w14:paraId="18E999AC" w14:textId="221EDF92" w:rsidR="00780DB5" w:rsidRPr="009B374E" w:rsidRDefault="00780DB5" w:rsidP="00A14EB1">
      <w:pPr>
        <w:pStyle w:val="ae"/>
        <w:spacing w:before="0" w:beforeAutospacing="0" w:after="0" w:afterAutospacing="0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>Срок подачи документов – в течение 21 календарного дня со дня опубликования объ</w:t>
      </w:r>
      <w:r w:rsidRPr="009B374E">
        <w:rPr>
          <w:spacing w:val="3"/>
          <w:sz w:val="26"/>
          <w:szCs w:val="26"/>
        </w:rPr>
        <w:softHyphen/>
        <w:t>явления.</w:t>
      </w:r>
      <w:r w:rsidR="00A14EB1" w:rsidRPr="009B374E">
        <w:rPr>
          <w:spacing w:val="3"/>
          <w:sz w:val="26"/>
          <w:szCs w:val="26"/>
        </w:rPr>
        <w:t xml:space="preserve"> </w:t>
      </w:r>
    </w:p>
    <w:p w14:paraId="742A7575" w14:textId="605AF6D0" w:rsidR="00A14EB1" w:rsidRPr="00A05677" w:rsidRDefault="00780DB5" w:rsidP="00A14EB1">
      <w:pPr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 xml:space="preserve">Документы для участия в конкурсе представляются в </w:t>
      </w:r>
      <w:proofErr w:type="spellStart"/>
      <w:r w:rsidR="00A14EB1" w:rsidRPr="009B374E">
        <w:rPr>
          <w:spacing w:val="3"/>
          <w:sz w:val="26"/>
          <w:szCs w:val="26"/>
        </w:rPr>
        <w:t>Дагнаследие</w:t>
      </w:r>
      <w:proofErr w:type="spellEnd"/>
      <w:r w:rsidRPr="009B374E">
        <w:rPr>
          <w:spacing w:val="3"/>
          <w:sz w:val="26"/>
          <w:szCs w:val="26"/>
        </w:rPr>
        <w:t xml:space="preserve"> гражданами (государственными гражданскими служащими) лично по адресу: </w:t>
      </w:r>
      <w:proofErr w:type="gramStart"/>
      <w:r w:rsidRPr="009B374E">
        <w:rPr>
          <w:spacing w:val="3"/>
          <w:sz w:val="26"/>
          <w:szCs w:val="26"/>
        </w:rPr>
        <w:t xml:space="preserve">367031, </w:t>
      </w:r>
      <w:r w:rsidR="00A05677">
        <w:rPr>
          <w:spacing w:val="3"/>
          <w:sz w:val="26"/>
          <w:szCs w:val="26"/>
        </w:rPr>
        <w:t xml:space="preserve">  </w:t>
      </w:r>
      <w:proofErr w:type="gramEnd"/>
      <w:r w:rsidR="00A05677">
        <w:rPr>
          <w:spacing w:val="3"/>
          <w:sz w:val="26"/>
          <w:szCs w:val="26"/>
        </w:rPr>
        <w:t xml:space="preserve">                                  </w:t>
      </w:r>
      <w:r w:rsidRPr="009B374E">
        <w:rPr>
          <w:spacing w:val="3"/>
          <w:sz w:val="26"/>
          <w:szCs w:val="26"/>
        </w:rPr>
        <w:t xml:space="preserve">г. Махачкала, ул. Гусейнова, дом 26, отдел </w:t>
      </w:r>
      <w:r w:rsidR="00A14EB1" w:rsidRPr="009B374E">
        <w:rPr>
          <w:sz w:val="26"/>
          <w:szCs w:val="26"/>
        </w:rPr>
        <w:t>финансово-хозяйственной деятельности и кадровой работы</w:t>
      </w:r>
      <w:r w:rsidRPr="009B374E">
        <w:rPr>
          <w:sz w:val="26"/>
          <w:szCs w:val="26"/>
        </w:rPr>
        <w:t xml:space="preserve"> (</w:t>
      </w:r>
      <w:r w:rsidR="00A14EB1" w:rsidRPr="009B374E">
        <w:rPr>
          <w:spacing w:val="3"/>
          <w:sz w:val="26"/>
          <w:szCs w:val="26"/>
        </w:rPr>
        <w:t>2 этаж</w:t>
      </w:r>
      <w:r w:rsidRPr="009B374E">
        <w:rPr>
          <w:spacing w:val="3"/>
          <w:sz w:val="26"/>
          <w:szCs w:val="26"/>
        </w:rPr>
        <w:t>) в рабочие дни (понедельник-пятница) с 9.00 до 18.00 (перерыв на обед с 13:00 до 14:00).</w:t>
      </w:r>
    </w:p>
    <w:p w14:paraId="1B3B910E" w14:textId="0ED5B23A" w:rsidR="00A14EB1" w:rsidRPr="009B374E" w:rsidRDefault="00780DB5" w:rsidP="00A14EB1">
      <w:pPr>
        <w:ind w:firstLine="567"/>
        <w:rPr>
          <w:sz w:val="26"/>
          <w:szCs w:val="26"/>
        </w:rPr>
      </w:pPr>
      <w:r w:rsidRPr="009B374E">
        <w:rPr>
          <w:sz w:val="26"/>
          <w:szCs w:val="26"/>
          <w:shd w:val="clear" w:color="auto" w:fill="FFFFFF"/>
        </w:rPr>
        <w:t>Кроме того, документы могут быть представлены в электронном виде в соответствии с Правилами, утвержденными постановлением Правительства Р</w:t>
      </w:r>
      <w:r w:rsidR="008D0C7D" w:rsidRPr="009B374E">
        <w:rPr>
          <w:sz w:val="26"/>
          <w:szCs w:val="26"/>
          <w:shd w:val="clear" w:color="auto" w:fill="FFFFFF"/>
        </w:rPr>
        <w:t xml:space="preserve">оссийской </w:t>
      </w:r>
      <w:r w:rsidRPr="009B374E">
        <w:rPr>
          <w:sz w:val="26"/>
          <w:szCs w:val="26"/>
          <w:shd w:val="clear" w:color="auto" w:fill="FFFFFF"/>
        </w:rPr>
        <w:t>Ф</w:t>
      </w:r>
      <w:r w:rsidR="008D0C7D" w:rsidRPr="009B374E">
        <w:rPr>
          <w:sz w:val="26"/>
          <w:szCs w:val="26"/>
          <w:shd w:val="clear" w:color="auto" w:fill="FFFFFF"/>
        </w:rPr>
        <w:t xml:space="preserve">едерации </w:t>
      </w:r>
      <w:r w:rsidRPr="009B374E">
        <w:rPr>
          <w:sz w:val="26"/>
          <w:szCs w:val="26"/>
          <w:shd w:val="clear" w:color="auto" w:fill="FFFFFF"/>
        </w:rPr>
        <w:t>от 5 марта 2018 г. № 227 «О некоторых мерах по внедрению информационных технологий в кадровую работу на государственной гражданской службе Российской Федерации».</w:t>
      </w:r>
    </w:p>
    <w:p w14:paraId="47492BE1" w14:textId="1573B74A" w:rsidR="00780DB5" w:rsidRPr="009B374E" w:rsidRDefault="00780DB5" w:rsidP="00A14EB1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14:paraId="134B3DCB" w14:textId="04937E6A" w:rsidR="00A14EB1" w:rsidRPr="009B374E" w:rsidRDefault="00A14EB1" w:rsidP="00A14EB1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>При несвоевременном представлении документов,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14:paraId="74046B71" w14:textId="37962FD3" w:rsidR="00A14EB1" w:rsidRPr="009B374E" w:rsidRDefault="00A14EB1" w:rsidP="00A14EB1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>Гражданам, допущенным к участию в конкурсе, о точной дате, месте и времени его проведения будет сообщено не позднее чем за 15 календарных дней до его начала.</w:t>
      </w:r>
    </w:p>
    <w:p w14:paraId="15D62624" w14:textId="17B574A4" w:rsidR="00A14EB1" w:rsidRPr="009B374E" w:rsidRDefault="00A14EB1" w:rsidP="00A14EB1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>Для оценки профессионального уровня кандидатов, их соответствия квалификационным требованиям в ходе конкурсных процедур используются следующие методы оценки:</w:t>
      </w:r>
    </w:p>
    <w:p w14:paraId="3865938B" w14:textId="274879E4" w:rsidR="00A14EB1" w:rsidRPr="009B374E" w:rsidRDefault="00A14EB1" w:rsidP="00A14EB1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 xml:space="preserve">  - тестирование (на соответствие базовым (знание русского языка, Конституции Российской Федерации, законодательства о гражданской службе, противодействии коррупции, знания и умения в области информационно-коммуникационных технологий) и профессионально-функциональным квалификационным требованиям (знания нормативных правовых актов, включенных в число квалификационных требований));</w:t>
      </w:r>
    </w:p>
    <w:p w14:paraId="29656B7F" w14:textId="3FF7751C" w:rsidR="00A14EB1" w:rsidRPr="009B374E" w:rsidRDefault="00A14EB1" w:rsidP="00A14EB1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lastRenderedPageBreak/>
        <w:t>- индивидуальное собеседование (по общим вопросам о кандидате, ранее осуществляемой трудовой деятельности, профессиональных достижениях, и иным вопросам) с кандидатом.</w:t>
      </w:r>
    </w:p>
    <w:p w14:paraId="135496AE" w14:textId="77777777" w:rsidR="008D0C7D" w:rsidRPr="009B374E" w:rsidRDefault="008D0C7D" w:rsidP="008D0C7D">
      <w:pPr>
        <w:spacing w:line="120" w:lineRule="auto"/>
        <w:ind w:firstLine="567"/>
        <w:rPr>
          <w:sz w:val="26"/>
          <w:szCs w:val="26"/>
        </w:rPr>
      </w:pPr>
    </w:p>
    <w:p w14:paraId="441FAAE4" w14:textId="20D1B075" w:rsidR="008D0C7D" w:rsidRPr="009B374E" w:rsidRDefault="008D0C7D" w:rsidP="008D0C7D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>Эффективность профессиональной служебной деятельности оценивается по следующим направлениям:</w:t>
      </w:r>
    </w:p>
    <w:p w14:paraId="2386DBA7" w14:textId="77777777" w:rsidR="008D0C7D" w:rsidRPr="009B374E" w:rsidRDefault="008D0C7D" w:rsidP="008D0C7D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>- выполняемому объему работы и интенсивности труда, способности сохранить высокую работоспособность в экстремальных условиях, соблюдению служебной дисциплины;</w:t>
      </w:r>
    </w:p>
    <w:p w14:paraId="3FBED959" w14:textId="77777777" w:rsidR="008D0C7D" w:rsidRPr="009B374E" w:rsidRDefault="008D0C7D" w:rsidP="008D0C7D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>- своевременности и оперативности выполнения поручений;</w:t>
      </w:r>
    </w:p>
    <w:p w14:paraId="008633FF" w14:textId="731EDAE3" w:rsidR="008D0C7D" w:rsidRPr="009B374E" w:rsidRDefault="008D0C7D" w:rsidP="008D0C7D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>- 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                              и грамматических ошибок);</w:t>
      </w:r>
    </w:p>
    <w:p w14:paraId="69B262F3" w14:textId="77777777" w:rsidR="008D0C7D" w:rsidRPr="009B374E" w:rsidRDefault="008D0C7D" w:rsidP="008D0C7D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>- профессиональной компетентности (знанию законодательных и иных нормативных и правовых актов, широте профессионального кругозора, умению работать с документами);</w:t>
      </w:r>
    </w:p>
    <w:p w14:paraId="1EF0F28B" w14:textId="77777777" w:rsidR="008D0C7D" w:rsidRPr="009B374E" w:rsidRDefault="008D0C7D" w:rsidP="008D0C7D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>- способности четко организовать и планировать выполнение порученных заданий, умению рационально использовать рабочее время, расставлять приоритеты;</w:t>
      </w:r>
    </w:p>
    <w:p w14:paraId="517D2572" w14:textId="77777777" w:rsidR="008D0C7D" w:rsidRPr="009B374E" w:rsidRDefault="008D0C7D" w:rsidP="008D0C7D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>- 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</w:r>
    </w:p>
    <w:p w14:paraId="2A482954" w14:textId="629E7CCA" w:rsidR="008D0C7D" w:rsidRPr="009B374E" w:rsidRDefault="008D0C7D" w:rsidP="008D0C7D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>- осознанию ответственности за последствия своих действий.</w:t>
      </w:r>
    </w:p>
    <w:p w14:paraId="77A88538" w14:textId="412DC767" w:rsidR="00780DB5" w:rsidRPr="009B374E" w:rsidRDefault="00780DB5" w:rsidP="008D0C7D">
      <w:pPr>
        <w:pStyle w:val="ae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 xml:space="preserve">Справки по телефонам: </w:t>
      </w:r>
      <w:r w:rsidR="008D0C7D" w:rsidRPr="009B374E">
        <w:rPr>
          <w:spacing w:val="3"/>
          <w:sz w:val="26"/>
          <w:szCs w:val="26"/>
        </w:rPr>
        <w:t xml:space="preserve">+7 (8722) 69-21-10, контактное лицо: </w:t>
      </w:r>
      <w:proofErr w:type="spellStart"/>
      <w:r w:rsidR="00A05677">
        <w:rPr>
          <w:spacing w:val="3"/>
          <w:sz w:val="26"/>
          <w:szCs w:val="26"/>
        </w:rPr>
        <w:t>Калантарова</w:t>
      </w:r>
      <w:proofErr w:type="spellEnd"/>
      <w:r w:rsidR="00A05677">
        <w:rPr>
          <w:spacing w:val="3"/>
          <w:sz w:val="26"/>
          <w:szCs w:val="26"/>
        </w:rPr>
        <w:t xml:space="preserve"> Луиза Магомедовна</w:t>
      </w:r>
      <w:r w:rsidR="00076DDD" w:rsidRPr="009B374E">
        <w:rPr>
          <w:spacing w:val="3"/>
          <w:sz w:val="26"/>
          <w:szCs w:val="26"/>
        </w:rPr>
        <w:t>, секретарь конкурсной комиссии</w:t>
      </w:r>
      <w:r w:rsidR="008D0C7D" w:rsidRPr="009B374E">
        <w:rPr>
          <w:spacing w:val="3"/>
          <w:sz w:val="26"/>
          <w:szCs w:val="26"/>
        </w:rPr>
        <w:t>.</w:t>
      </w:r>
    </w:p>
    <w:p w14:paraId="170BA271" w14:textId="064AD5AD" w:rsidR="00780DB5" w:rsidRPr="009B374E" w:rsidRDefault="00780DB5" w:rsidP="00780DB5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ind w:firstLine="709"/>
        <w:textAlignment w:val="baseline"/>
        <w:rPr>
          <w:sz w:val="26"/>
          <w:szCs w:val="26"/>
        </w:rPr>
      </w:pPr>
      <w:r w:rsidRPr="009B374E">
        <w:rPr>
          <w:sz w:val="26"/>
          <w:szCs w:val="26"/>
        </w:rPr>
        <w:t xml:space="preserve">Для самостоятельной оценки претендентами своего профессионального уровня (владение государственным языком Российской Федерации (русским языком), знаниями основ </w:t>
      </w:r>
      <w:hyperlink r:id="rId9" w:history="1">
        <w:r w:rsidRPr="009B374E">
          <w:rPr>
            <w:color w:val="0000FF" w:themeColor="hyperlink"/>
            <w:sz w:val="26"/>
            <w:szCs w:val="26"/>
            <w:u w:val="single"/>
          </w:rPr>
          <w:t>Конституции</w:t>
        </w:r>
      </w:hyperlink>
      <w:r w:rsidRPr="009B374E">
        <w:rPr>
          <w:sz w:val="26"/>
          <w:szCs w:val="26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технологий) возможно прохождение предварительного квалификационного теста вне рамок конкурса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</w:t>
      </w:r>
      <w:hyperlink r:id="rId10" w:history="1">
        <w:r w:rsidRPr="009B374E">
          <w:rPr>
            <w:color w:val="0000FF"/>
            <w:sz w:val="26"/>
            <w:szCs w:val="26"/>
            <w:u w:val="single"/>
          </w:rPr>
          <w:t>gossluzhba.gov.ru</w:t>
        </w:r>
      </w:hyperlink>
      <w:r w:rsidRPr="009B374E">
        <w:rPr>
          <w:sz w:val="26"/>
          <w:szCs w:val="26"/>
        </w:rPr>
        <w:t>) (далее – предварительный тест) в разделе «Тесты для самопроверки». Доступ претендентам для прохождения предварительного теста предоставляется безвозмездно.</w:t>
      </w:r>
    </w:p>
    <w:p w14:paraId="34638E83" w14:textId="77777777" w:rsidR="00780DB5" w:rsidRPr="009B374E" w:rsidRDefault="00780DB5" w:rsidP="00780DB5">
      <w:pPr>
        <w:rPr>
          <w:sz w:val="26"/>
          <w:szCs w:val="26"/>
        </w:rPr>
      </w:pPr>
    </w:p>
    <w:p w14:paraId="6EDCD0C3" w14:textId="687A18E6" w:rsidR="00780DB5" w:rsidRPr="009B374E" w:rsidRDefault="00780DB5" w:rsidP="005D39FB">
      <w:pPr>
        <w:tabs>
          <w:tab w:val="left" w:pos="6195"/>
        </w:tabs>
        <w:rPr>
          <w:b/>
          <w:sz w:val="26"/>
          <w:szCs w:val="26"/>
        </w:rPr>
      </w:pPr>
    </w:p>
    <w:p w14:paraId="2F1A0B6B" w14:textId="1534D5E0" w:rsidR="002C74C4" w:rsidRPr="009B374E" w:rsidRDefault="002C74C4" w:rsidP="005D39FB">
      <w:pPr>
        <w:tabs>
          <w:tab w:val="left" w:pos="6195"/>
        </w:tabs>
        <w:rPr>
          <w:b/>
          <w:sz w:val="26"/>
          <w:szCs w:val="26"/>
        </w:rPr>
      </w:pPr>
    </w:p>
    <w:p w14:paraId="26FDA939" w14:textId="6C51C80C" w:rsidR="002C74C4" w:rsidRPr="009B374E" w:rsidRDefault="002C74C4" w:rsidP="005D39FB">
      <w:pPr>
        <w:tabs>
          <w:tab w:val="left" w:pos="6195"/>
        </w:tabs>
        <w:rPr>
          <w:b/>
          <w:sz w:val="26"/>
          <w:szCs w:val="26"/>
        </w:rPr>
      </w:pPr>
    </w:p>
    <w:p w14:paraId="09E93D66" w14:textId="383156FE" w:rsidR="00902B50" w:rsidRDefault="00902B50" w:rsidP="005D39FB">
      <w:pPr>
        <w:tabs>
          <w:tab w:val="left" w:pos="6195"/>
        </w:tabs>
        <w:rPr>
          <w:b/>
          <w:sz w:val="26"/>
          <w:szCs w:val="26"/>
        </w:rPr>
      </w:pPr>
    </w:p>
    <w:p w14:paraId="57E32C3B" w14:textId="4124CB18" w:rsidR="0078141D" w:rsidRDefault="0078141D" w:rsidP="005D39FB">
      <w:pPr>
        <w:tabs>
          <w:tab w:val="left" w:pos="6195"/>
        </w:tabs>
        <w:rPr>
          <w:b/>
          <w:sz w:val="26"/>
          <w:szCs w:val="26"/>
        </w:rPr>
      </w:pPr>
    </w:p>
    <w:p w14:paraId="3B9034A1" w14:textId="263FE752" w:rsidR="0078141D" w:rsidRDefault="0078141D" w:rsidP="005D39FB">
      <w:pPr>
        <w:tabs>
          <w:tab w:val="left" w:pos="6195"/>
        </w:tabs>
        <w:rPr>
          <w:b/>
          <w:sz w:val="26"/>
          <w:szCs w:val="26"/>
        </w:rPr>
      </w:pPr>
    </w:p>
    <w:p w14:paraId="7C99FEAA" w14:textId="3ACBC3B5" w:rsidR="0078141D" w:rsidRDefault="0078141D" w:rsidP="005D39FB">
      <w:pPr>
        <w:tabs>
          <w:tab w:val="left" w:pos="6195"/>
        </w:tabs>
        <w:rPr>
          <w:b/>
          <w:sz w:val="26"/>
          <w:szCs w:val="26"/>
        </w:rPr>
      </w:pPr>
    </w:p>
    <w:p w14:paraId="361FCBA6" w14:textId="7A0733B9" w:rsidR="0078141D" w:rsidRDefault="0078141D" w:rsidP="005D39FB">
      <w:pPr>
        <w:tabs>
          <w:tab w:val="left" w:pos="6195"/>
        </w:tabs>
        <w:rPr>
          <w:b/>
          <w:sz w:val="26"/>
          <w:szCs w:val="26"/>
        </w:rPr>
      </w:pPr>
    </w:p>
    <w:p w14:paraId="01583CAB" w14:textId="311C145C" w:rsidR="008F0E02" w:rsidRDefault="008F0E02" w:rsidP="005D39FB">
      <w:pPr>
        <w:tabs>
          <w:tab w:val="left" w:pos="6195"/>
        </w:tabs>
        <w:rPr>
          <w:b/>
          <w:sz w:val="26"/>
          <w:szCs w:val="26"/>
        </w:rPr>
      </w:pPr>
    </w:p>
    <w:p w14:paraId="1D45D5A8" w14:textId="1B2250E8" w:rsidR="008F0E02" w:rsidRDefault="008F0E02" w:rsidP="005D39FB">
      <w:pPr>
        <w:tabs>
          <w:tab w:val="left" w:pos="6195"/>
        </w:tabs>
        <w:rPr>
          <w:b/>
          <w:sz w:val="26"/>
          <w:szCs w:val="26"/>
        </w:rPr>
      </w:pPr>
    </w:p>
    <w:p w14:paraId="0E869F53" w14:textId="77777777" w:rsidR="008F0E02" w:rsidRDefault="008F0E02" w:rsidP="005D39FB">
      <w:pPr>
        <w:tabs>
          <w:tab w:val="left" w:pos="6195"/>
        </w:tabs>
        <w:rPr>
          <w:b/>
          <w:sz w:val="26"/>
          <w:szCs w:val="26"/>
        </w:rPr>
      </w:pPr>
    </w:p>
    <w:p w14:paraId="3989E431" w14:textId="77777777" w:rsidR="00EE69DE" w:rsidRDefault="00EE69DE" w:rsidP="005D39FB">
      <w:pPr>
        <w:tabs>
          <w:tab w:val="left" w:pos="6195"/>
        </w:tabs>
        <w:rPr>
          <w:b/>
          <w:sz w:val="26"/>
          <w:szCs w:val="26"/>
        </w:rPr>
      </w:pPr>
    </w:p>
    <w:p w14:paraId="087B8931" w14:textId="77777777" w:rsidR="00EE69DE" w:rsidRDefault="00EE69DE" w:rsidP="009B374E">
      <w:pPr>
        <w:widowControl w:val="0"/>
        <w:ind w:left="4536"/>
        <w:jc w:val="center"/>
        <w:rPr>
          <w:sz w:val="22"/>
          <w:szCs w:val="22"/>
        </w:rPr>
      </w:pPr>
    </w:p>
    <w:p w14:paraId="6CD459C5" w14:textId="7A040D34" w:rsidR="002C74C4" w:rsidRPr="009B374E" w:rsidRDefault="002C74C4" w:rsidP="009B374E">
      <w:pPr>
        <w:widowControl w:val="0"/>
        <w:ind w:left="4536"/>
        <w:jc w:val="center"/>
        <w:rPr>
          <w:sz w:val="22"/>
          <w:szCs w:val="22"/>
        </w:rPr>
      </w:pPr>
      <w:r w:rsidRPr="009B374E">
        <w:rPr>
          <w:sz w:val="22"/>
          <w:szCs w:val="22"/>
        </w:rPr>
        <w:t xml:space="preserve">Приложение 1 </w:t>
      </w:r>
    </w:p>
    <w:p w14:paraId="3703AF55" w14:textId="409F7D98" w:rsidR="002C74C4" w:rsidRPr="009B374E" w:rsidRDefault="002C74C4" w:rsidP="009B374E">
      <w:pPr>
        <w:widowControl w:val="0"/>
        <w:ind w:left="4536"/>
        <w:jc w:val="center"/>
        <w:rPr>
          <w:sz w:val="22"/>
          <w:szCs w:val="22"/>
        </w:rPr>
      </w:pPr>
      <w:r w:rsidRPr="009B374E">
        <w:rPr>
          <w:sz w:val="22"/>
          <w:szCs w:val="22"/>
        </w:rPr>
        <w:t>к объявлению о проведении конкурсов на включение в кадровый резерв Агентства по охране культурного наследия Республики Дагестан для замещения должностей ведущей и старшей групп и на замещение вакантных должностей в Агентстве по охране культурного наследия Республики Дагестан</w:t>
      </w:r>
    </w:p>
    <w:p w14:paraId="0894F213" w14:textId="77777777" w:rsidR="002C74C4" w:rsidRPr="009B374E" w:rsidRDefault="002C74C4" w:rsidP="002C74C4">
      <w:pPr>
        <w:widowControl w:val="0"/>
        <w:ind w:firstLine="709"/>
        <w:rPr>
          <w:sz w:val="26"/>
          <w:szCs w:val="26"/>
        </w:rPr>
      </w:pPr>
    </w:p>
    <w:p w14:paraId="595F0FEB" w14:textId="77777777" w:rsidR="00076DDD" w:rsidRPr="009B374E" w:rsidRDefault="00076DDD" w:rsidP="002C74C4">
      <w:pPr>
        <w:widowControl w:val="0"/>
        <w:ind w:firstLine="709"/>
        <w:rPr>
          <w:sz w:val="26"/>
          <w:szCs w:val="26"/>
        </w:rPr>
      </w:pPr>
    </w:p>
    <w:p w14:paraId="451744D2" w14:textId="4EF4167E" w:rsidR="002C74C4" w:rsidRPr="009B374E" w:rsidRDefault="002C74C4" w:rsidP="002C74C4">
      <w:pPr>
        <w:widowControl w:val="0"/>
        <w:ind w:firstLine="709"/>
        <w:rPr>
          <w:spacing w:val="3"/>
          <w:sz w:val="26"/>
          <w:szCs w:val="26"/>
        </w:rPr>
      </w:pPr>
      <w:r w:rsidRPr="009B374E">
        <w:rPr>
          <w:sz w:val="26"/>
          <w:szCs w:val="26"/>
        </w:rPr>
        <w:t xml:space="preserve">Конкурс </w:t>
      </w:r>
      <w:r w:rsidRPr="009B374E">
        <w:rPr>
          <w:b/>
          <w:bCs/>
          <w:sz w:val="26"/>
          <w:szCs w:val="26"/>
        </w:rPr>
        <w:t>на включение в кадровый резерв</w:t>
      </w:r>
      <w:r w:rsidRPr="009B374E">
        <w:rPr>
          <w:sz w:val="26"/>
          <w:szCs w:val="26"/>
        </w:rPr>
        <w:t xml:space="preserve"> </w:t>
      </w:r>
      <w:proofErr w:type="spellStart"/>
      <w:r w:rsidRPr="009B374E">
        <w:rPr>
          <w:sz w:val="26"/>
          <w:szCs w:val="26"/>
          <w:shd w:val="clear" w:color="auto" w:fill="FFFFFF"/>
        </w:rPr>
        <w:t>Дагнаследия</w:t>
      </w:r>
      <w:proofErr w:type="spellEnd"/>
      <w:r w:rsidRPr="009B374E">
        <w:rPr>
          <w:spacing w:val="3"/>
          <w:sz w:val="26"/>
          <w:szCs w:val="26"/>
        </w:rPr>
        <w:t xml:space="preserve"> для заме</w:t>
      </w:r>
      <w:r w:rsidRPr="009B374E">
        <w:rPr>
          <w:spacing w:val="3"/>
          <w:sz w:val="26"/>
          <w:szCs w:val="26"/>
        </w:rPr>
        <w:softHyphen/>
        <w:t>щения должно</w:t>
      </w:r>
      <w:r w:rsidRPr="009B374E">
        <w:rPr>
          <w:spacing w:val="3"/>
          <w:sz w:val="26"/>
          <w:szCs w:val="26"/>
        </w:rPr>
        <w:softHyphen/>
        <w:t>стей государственной гражданской службы Республики Дагестан</w:t>
      </w:r>
      <w:r w:rsidR="00EE3014" w:rsidRPr="009B374E">
        <w:rPr>
          <w:spacing w:val="3"/>
          <w:sz w:val="26"/>
          <w:szCs w:val="26"/>
        </w:rPr>
        <w:t>.</w:t>
      </w:r>
    </w:p>
    <w:p w14:paraId="4722F9BC" w14:textId="0029B505" w:rsidR="00EE3014" w:rsidRDefault="00EE3014" w:rsidP="00EE3014">
      <w:pPr>
        <w:widowControl w:val="0"/>
        <w:ind w:firstLine="709"/>
        <w:rPr>
          <w:b/>
          <w:bCs/>
          <w:spacing w:val="3"/>
          <w:sz w:val="26"/>
          <w:szCs w:val="26"/>
        </w:rPr>
      </w:pPr>
      <w:r w:rsidRPr="009B374E">
        <w:rPr>
          <w:sz w:val="26"/>
          <w:szCs w:val="26"/>
        </w:rPr>
        <w:t xml:space="preserve">К кандидату на включение в кадровый резерв </w:t>
      </w:r>
      <w:proofErr w:type="spellStart"/>
      <w:r w:rsidRPr="009B374E">
        <w:rPr>
          <w:sz w:val="26"/>
          <w:szCs w:val="26"/>
        </w:rPr>
        <w:t>Дагнаследия</w:t>
      </w:r>
      <w:proofErr w:type="spellEnd"/>
      <w:r w:rsidRPr="009B374E">
        <w:rPr>
          <w:sz w:val="26"/>
          <w:szCs w:val="26"/>
        </w:rPr>
        <w:t xml:space="preserve"> предъявляются следующие квалификационные требования к уровню и характеру знаний и умений (по ведущей </w:t>
      </w:r>
      <w:r w:rsidR="00ED06DD" w:rsidRPr="009B374E">
        <w:rPr>
          <w:sz w:val="26"/>
          <w:szCs w:val="26"/>
        </w:rPr>
        <w:t xml:space="preserve">и старшей </w:t>
      </w:r>
      <w:r w:rsidRPr="009B374E">
        <w:rPr>
          <w:sz w:val="26"/>
          <w:szCs w:val="26"/>
        </w:rPr>
        <w:t>групп</w:t>
      </w:r>
      <w:r w:rsidR="00ED06DD" w:rsidRPr="009B374E">
        <w:rPr>
          <w:sz w:val="26"/>
          <w:szCs w:val="26"/>
        </w:rPr>
        <w:t>ам</w:t>
      </w:r>
      <w:r w:rsidRPr="009B374E">
        <w:rPr>
          <w:sz w:val="26"/>
          <w:szCs w:val="26"/>
        </w:rPr>
        <w:t xml:space="preserve"> должностей):</w:t>
      </w:r>
      <w:r w:rsidRPr="009B374E">
        <w:rPr>
          <w:b/>
          <w:bCs/>
          <w:spacing w:val="3"/>
          <w:sz w:val="26"/>
          <w:szCs w:val="26"/>
        </w:rPr>
        <w:t xml:space="preserve"> </w:t>
      </w:r>
    </w:p>
    <w:p w14:paraId="5B123304" w14:textId="643C151E" w:rsidR="0078141D" w:rsidRDefault="0078141D" w:rsidP="00EE3014">
      <w:pPr>
        <w:widowControl w:val="0"/>
        <w:ind w:firstLine="709"/>
        <w:rPr>
          <w:b/>
          <w:bCs/>
          <w:spacing w:val="3"/>
          <w:sz w:val="26"/>
          <w:szCs w:val="26"/>
        </w:rPr>
      </w:pPr>
    </w:p>
    <w:p w14:paraId="70030101" w14:textId="25CF4615" w:rsidR="0078141D" w:rsidRPr="0078141D" w:rsidRDefault="0078141D" w:rsidP="0078141D">
      <w:pPr>
        <w:widowControl w:val="0"/>
        <w:ind w:left="142" w:firstLine="567"/>
        <w:rPr>
          <w:b/>
          <w:bCs/>
          <w:spacing w:val="3"/>
          <w:sz w:val="26"/>
          <w:szCs w:val="26"/>
        </w:rPr>
      </w:pPr>
      <w:r w:rsidRPr="0078141D">
        <w:rPr>
          <w:b/>
          <w:bCs/>
          <w:spacing w:val="3"/>
          <w:sz w:val="26"/>
          <w:szCs w:val="26"/>
        </w:rPr>
        <w:t>Главной группы должностей:</w:t>
      </w:r>
    </w:p>
    <w:p w14:paraId="3F4C7ECC" w14:textId="5D009FF1" w:rsidR="0078141D" w:rsidRPr="0078141D" w:rsidRDefault="0078141D" w:rsidP="0078141D">
      <w:pPr>
        <w:pStyle w:val="af"/>
        <w:numPr>
          <w:ilvl w:val="0"/>
          <w:numId w:val="26"/>
        </w:numPr>
        <w:ind w:left="0" w:firstLine="709"/>
        <w:rPr>
          <w:sz w:val="26"/>
          <w:szCs w:val="26"/>
        </w:rPr>
      </w:pPr>
      <w:r w:rsidRPr="0078141D">
        <w:rPr>
          <w:spacing w:val="3"/>
          <w:sz w:val="26"/>
          <w:szCs w:val="26"/>
        </w:rPr>
        <w:t>Наличие высшего образования</w:t>
      </w:r>
      <w:r w:rsidRPr="0078141D">
        <w:rPr>
          <w:b/>
          <w:bCs/>
          <w:spacing w:val="3"/>
          <w:sz w:val="26"/>
          <w:szCs w:val="26"/>
        </w:rPr>
        <w:t xml:space="preserve"> не ниже уровня специалитета, магистратуры. </w:t>
      </w:r>
      <w:bookmarkStart w:id="1" w:name="_Hlk166760920"/>
      <w:r w:rsidR="00A05677" w:rsidRPr="0078141D">
        <w:rPr>
          <w:sz w:val="26"/>
          <w:szCs w:val="26"/>
        </w:rPr>
        <w:t xml:space="preserve">Укрупненные </w:t>
      </w:r>
      <w:r w:rsidRPr="0078141D">
        <w:rPr>
          <w:sz w:val="26"/>
          <w:szCs w:val="26"/>
        </w:rPr>
        <w:t>группы специальностей, направлений подготовки:</w:t>
      </w:r>
      <w:r w:rsidRPr="0078141D">
        <w:rPr>
          <w:spacing w:val="3"/>
          <w:sz w:val="26"/>
          <w:szCs w:val="26"/>
        </w:rPr>
        <w:t xml:space="preserve"> </w:t>
      </w:r>
      <w:r w:rsidR="00A05677" w:rsidRPr="00044938">
        <w:rPr>
          <w:spacing w:val="3"/>
          <w:sz w:val="26"/>
          <w:szCs w:val="26"/>
        </w:rPr>
        <w:t>«Экономика</w:t>
      </w:r>
      <w:r w:rsidR="003336E0">
        <w:rPr>
          <w:spacing w:val="3"/>
          <w:sz w:val="26"/>
          <w:szCs w:val="26"/>
        </w:rPr>
        <w:t>, бухгалтерский учет и контроль</w:t>
      </w:r>
      <w:r w:rsidR="00A05677" w:rsidRPr="00044938">
        <w:rPr>
          <w:spacing w:val="3"/>
          <w:sz w:val="26"/>
          <w:szCs w:val="26"/>
        </w:rPr>
        <w:t>», «</w:t>
      </w:r>
      <w:r w:rsidR="003336E0">
        <w:rPr>
          <w:spacing w:val="3"/>
          <w:sz w:val="26"/>
          <w:szCs w:val="26"/>
        </w:rPr>
        <w:t>Бухгалтерский учет, анализ и аудит</w:t>
      </w:r>
      <w:r w:rsidR="00A05677" w:rsidRPr="00044938">
        <w:rPr>
          <w:spacing w:val="3"/>
          <w:sz w:val="26"/>
          <w:szCs w:val="26"/>
        </w:rPr>
        <w:t xml:space="preserve">», «Финансы и кредит», </w:t>
      </w:r>
      <w:r w:rsidRPr="0078141D">
        <w:rPr>
          <w:sz w:val="26"/>
          <w:szCs w:val="26"/>
        </w:rPr>
        <w:t>или иные специальности и направления подготовки, содержащиеся в ранее применяемых перечнях профессий, специальностей и направлений подготовки.</w:t>
      </w:r>
      <w:bookmarkEnd w:id="1"/>
    </w:p>
    <w:p w14:paraId="27AF55B7" w14:textId="1DF5033A" w:rsidR="0078141D" w:rsidRDefault="0078141D" w:rsidP="007814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>Наличие не менее двух лет стажа государственной гражданской службы (государственной службы иных видов) или не менее двух лет стажа работы по специальности.</w:t>
      </w:r>
    </w:p>
    <w:p w14:paraId="799920BB" w14:textId="14298F45" w:rsidR="0078141D" w:rsidRPr="0078141D" w:rsidRDefault="0078141D" w:rsidP="007814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2. </w:t>
      </w:r>
      <w:r w:rsidRPr="0078141D">
        <w:rPr>
          <w:sz w:val="26"/>
          <w:szCs w:val="26"/>
        </w:rPr>
        <w:t xml:space="preserve">Наличие </w:t>
      </w:r>
      <w:r>
        <w:rPr>
          <w:sz w:val="26"/>
          <w:szCs w:val="26"/>
        </w:rPr>
        <w:t xml:space="preserve">следующих </w:t>
      </w:r>
      <w:r w:rsidRPr="0078141D">
        <w:rPr>
          <w:sz w:val="26"/>
          <w:szCs w:val="26"/>
        </w:rPr>
        <w:t>базовых знаний</w:t>
      </w:r>
      <w:r>
        <w:rPr>
          <w:sz w:val="26"/>
          <w:szCs w:val="26"/>
        </w:rPr>
        <w:t xml:space="preserve"> и умений</w:t>
      </w:r>
      <w:r w:rsidRPr="0078141D">
        <w:rPr>
          <w:sz w:val="26"/>
          <w:szCs w:val="26"/>
        </w:rPr>
        <w:t>:</w:t>
      </w:r>
    </w:p>
    <w:p w14:paraId="02899DD3" w14:textId="5D9AF679" w:rsidR="0078141D" w:rsidRPr="0078141D" w:rsidRDefault="0078141D" w:rsidP="007814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>1) знание государственного языка Российской Федерации (русского языка);</w:t>
      </w:r>
    </w:p>
    <w:p w14:paraId="74784CBD" w14:textId="0303FA20" w:rsidR="0078141D" w:rsidRPr="0078141D" w:rsidRDefault="0078141D" w:rsidP="007814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 xml:space="preserve">2) знания основ: </w:t>
      </w:r>
    </w:p>
    <w:p w14:paraId="4624EB7E" w14:textId="77777777" w:rsidR="0078141D" w:rsidRPr="0078141D" w:rsidRDefault="0078141D" w:rsidP="007814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>а) Конституции Российской Федерации;</w:t>
      </w:r>
    </w:p>
    <w:p w14:paraId="116B22DC" w14:textId="77777777" w:rsidR="0078141D" w:rsidRPr="0078141D" w:rsidRDefault="0078141D" w:rsidP="007814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>б) Федерального закона от 27 мая 2003 г. № 58-ФЗ «О системе государственной службы Российской Федерации»;</w:t>
      </w:r>
    </w:p>
    <w:p w14:paraId="5624FC7B" w14:textId="77777777" w:rsidR="0078141D" w:rsidRPr="0078141D" w:rsidRDefault="0078141D" w:rsidP="007814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>в) Федерального закона от 27 июля 2004 г. № 79-ФЗ «О государственной гражданской службе Российской Федерации» (далее – Федеральный закон № 79-ФЗ);</w:t>
      </w:r>
    </w:p>
    <w:p w14:paraId="63F6DB1D" w14:textId="77777777" w:rsidR="0078141D" w:rsidRPr="0078141D" w:rsidRDefault="0078141D" w:rsidP="007814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>г) Федерального закона от 25 декабря 2008 г. № 273-ФЗ «О противодействии коррупции»;</w:t>
      </w:r>
    </w:p>
    <w:p w14:paraId="1040DEF9" w14:textId="77777777" w:rsidR="0078141D" w:rsidRPr="0078141D" w:rsidRDefault="0078141D" w:rsidP="007814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>д) Конституции Республики Дагестан;</w:t>
      </w:r>
    </w:p>
    <w:p w14:paraId="23B6BE77" w14:textId="77777777" w:rsidR="0078141D" w:rsidRPr="0078141D" w:rsidRDefault="0078141D" w:rsidP="007814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>е) Закона Республики Дагестан от 12 октября 2005 г. № 32 «О государственной гражданской службе Республики Дагестан» (далее – Закон Республики Дагестан № 32);</w:t>
      </w:r>
    </w:p>
    <w:p w14:paraId="34B5A410" w14:textId="77777777" w:rsidR="0078141D" w:rsidRPr="0078141D" w:rsidRDefault="0078141D" w:rsidP="007814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>ж) Закона Республики Дагестан от 7 апреля 2009 г. № 21 «О противодействии коррупции в Республике Дагестан»;</w:t>
      </w:r>
    </w:p>
    <w:p w14:paraId="3763C292" w14:textId="77777777" w:rsidR="0078141D" w:rsidRPr="0078141D" w:rsidRDefault="0078141D" w:rsidP="007814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>3) знаниями в области информационно-коммуникационных технологий:</w:t>
      </w:r>
    </w:p>
    <w:p w14:paraId="092C1CD4" w14:textId="77777777" w:rsidR="0078141D" w:rsidRPr="0078141D" w:rsidRDefault="0078141D" w:rsidP="007814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 xml:space="preserve">- знание основ информационной безопасности и защиты информации; </w:t>
      </w:r>
    </w:p>
    <w:p w14:paraId="7C5AB6EC" w14:textId="77777777" w:rsidR="0078141D" w:rsidRPr="0078141D" w:rsidRDefault="0078141D" w:rsidP="007814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 xml:space="preserve">- знание основных положений законодательства о персональных данных; </w:t>
      </w:r>
    </w:p>
    <w:p w14:paraId="3F2867A2" w14:textId="77777777" w:rsidR="0078141D" w:rsidRPr="0078141D" w:rsidRDefault="0078141D" w:rsidP="007814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 xml:space="preserve">- знание общих принципов функционирования системы электронного          документооборота; </w:t>
      </w:r>
    </w:p>
    <w:p w14:paraId="0C1C7AE9" w14:textId="77777777" w:rsidR="0078141D" w:rsidRPr="0078141D" w:rsidRDefault="0078141D" w:rsidP="007814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lastRenderedPageBreak/>
        <w:t xml:space="preserve">- знание основных положений законодательства об электронной подписи; </w:t>
      </w:r>
    </w:p>
    <w:p w14:paraId="5B8984C3" w14:textId="196A196B" w:rsidR="0078141D" w:rsidRDefault="0078141D" w:rsidP="007814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>- знания по применению персонального компьютера.</w:t>
      </w:r>
    </w:p>
    <w:p w14:paraId="0EC0FBF6" w14:textId="0B52D30B" w:rsidR="0078141D" w:rsidRPr="00044938" w:rsidRDefault="0078141D" w:rsidP="0078141D">
      <w:pPr>
        <w:widowControl w:val="0"/>
        <w:ind w:firstLine="709"/>
        <w:rPr>
          <w:spacing w:val="3"/>
          <w:sz w:val="26"/>
          <w:szCs w:val="26"/>
        </w:rPr>
      </w:pPr>
      <w:r>
        <w:rPr>
          <w:sz w:val="26"/>
          <w:szCs w:val="26"/>
        </w:rPr>
        <w:t>3.</w:t>
      </w:r>
      <w:r w:rsidRPr="00044938">
        <w:rPr>
          <w:spacing w:val="3"/>
          <w:sz w:val="26"/>
          <w:szCs w:val="26"/>
        </w:rPr>
        <w:t xml:space="preserve"> Профессиональные знания:</w:t>
      </w:r>
    </w:p>
    <w:p w14:paraId="1C8ED427" w14:textId="1167D135" w:rsidR="0078141D" w:rsidRDefault="0078141D" w:rsidP="007814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 xml:space="preserve">Конституции Российской Федерации, федеральных конституционных законов, федеральных законов, указов и распоряжений Президента Российской Федерации,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приказов и распоряжений Администрации Главы и Правительства Республики Дагестан и иных нормативных правовых актов, необходимых для исполнения должностных обязанностей; законодательства о государственной гражданской службе Республики Дагестан; структуры и полномочий органов государственной власти Республики Дагестан; форм и методов работы с применением автоматизированных средств управления;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правил делового этикета; порядка работы со служебной информацией; правил </w:t>
      </w:r>
      <w:proofErr w:type="spellStart"/>
      <w:r w:rsidRPr="00044938">
        <w:rPr>
          <w:spacing w:val="3"/>
          <w:sz w:val="26"/>
          <w:szCs w:val="26"/>
        </w:rPr>
        <w:t>юридико</w:t>
      </w:r>
      <w:proofErr w:type="spellEnd"/>
      <w:r w:rsidRPr="00044938">
        <w:rPr>
          <w:spacing w:val="3"/>
          <w:sz w:val="26"/>
          <w:szCs w:val="26"/>
        </w:rPr>
        <w:t>–технического оформления нормативных правовых актов; основ делопроизводства; правил охраны труда и противопожарной безопасности.</w:t>
      </w:r>
    </w:p>
    <w:p w14:paraId="443A5D4A" w14:textId="77777777" w:rsidR="0078141D" w:rsidRPr="00044938" w:rsidRDefault="0078141D" w:rsidP="007814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4. Профессиональные навыки:</w:t>
      </w:r>
    </w:p>
    <w:p w14:paraId="0E19C677" w14:textId="77777777" w:rsidR="0078141D" w:rsidRPr="00044938" w:rsidRDefault="0078141D" w:rsidP="007814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 xml:space="preserve">в сфере деятельности, позволяющей исполнять должностные обязанности с учетом задач и функций, возложенных на </w:t>
      </w:r>
      <w:r>
        <w:rPr>
          <w:spacing w:val="3"/>
          <w:sz w:val="26"/>
          <w:szCs w:val="26"/>
        </w:rPr>
        <w:t>Агентство по охране культурного наследия</w:t>
      </w:r>
      <w:r w:rsidRPr="00044938">
        <w:rPr>
          <w:spacing w:val="3"/>
          <w:sz w:val="26"/>
          <w:szCs w:val="26"/>
        </w:rPr>
        <w:t xml:space="preserve"> Республики Дагестан; оперативного и качественного исполнения поручений; анализа и планирования служебной деятельности; взаимодействия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и организаций; исполнительской дисциплины; подготовки проектов нормативных правовых актов и служебных документов; оказания консультационных услуг гражданам; работы с внутренними и периферийными устройствами компьютера; работы с информационно-телекоммуникационными сетями, в том числе сетью «Интернет»; работы в операционной системе; управления электронной почтой; работы в текстовом редакторе; работы с электронными таблицами; подготовки презентаций; использования графических объектов в электронных документах; работы с базами данных.</w:t>
      </w:r>
    </w:p>
    <w:p w14:paraId="56D1A882" w14:textId="18372F5F" w:rsidR="0078141D" w:rsidRPr="00044938" w:rsidRDefault="0078141D" w:rsidP="007814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Основные права и обязанности государственного гражданского служащего, а также ограничения, запреты и требования установленные статьями 14-18 Федерального закона от 27 июля 2004 г. № 79-ФЗ «О государственной гражданской службе Российской Федерации» и статьями 12-16 Закона Республики Дагестан от 12 октября 2005 г. № 32 «О государственной гражданской службе Республики Дагестан».</w:t>
      </w:r>
    </w:p>
    <w:p w14:paraId="14810163" w14:textId="41C6BC75" w:rsidR="002F1C80" w:rsidRPr="009B374E" w:rsidRDefault="002F1C80" w:rsidP="00902B50">
      <w:pPr>
        <w:widowControl w:val="0"/>
        <w:spacing w:line="120" w:lineRule="auto"/>
        <w:rPr>
          <w:spacing w:val="3"/>
          <w:sz w:val="26"/>
          <w:szCs w:val="26"/>
        </w:rPr>
      </w:pPr>
    </w:p>
    <w:p w14:paraId="7CC4FE4E" w14:textId="77777777" w:rsidR="00044938" w:rsidRDefault="002F1C80" w:rsidP="00EE3014">
      <w:pPr>
        <w:widowControl w:val="0"/>
        <w:ind w:firstLine="709"/>
        <w:rPr>
          <w:b/>
          <w:bCs/>
          <w:spacing w:val="3"/>
          <w:sz w:val="26"/>
          <w:szCs w:val="26"/>
        </w:rPr>
      </w:pPr>
      <w:r w:rsidRPr="009B374E">
        <w:rPr>
          <w:b/>
          <w:bCs/>
          <w:spacing w:val="3"/>
          <w:sz w:val="26"/>
          <w:szCs w:val="26"/>
        </w:rPr>
        <w:t>ведущей группы должностей</w:t>
      </w:r>
      <w:r w:rsidR="00044938">
        <w:rPr>
          <w:b/>
          <w:bCs/>
          <w:spacing w:val="3"/>
          <w:sz w:val="26"/>
          <w:szCs w:val="26"/>
        </w:rPr>
        <w:t>:</w:t>
      </w:r>
    </w:p>
    <w:p w14:paraId="32BC0461" w14:textId="57C7E211" w:rsidR="002F1C80" w:rsidRPr="00044938" w:rsidRDefault="00044938" w:rsidP="00044938">
      <w:pPr>
        <w:pStyle w:val="af"/>
        <w:widowControl w:val="0"/>
        <w:numPr>
          <w:ilvl w:val="0"/>
          <w:numId w:val="23"/>
        </w:numPr>
        <w:ind w:left="0"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 xml:space="preserve">Наличие </w:t>
      </w:r>
      <w:r w:rsidR="002F1C80" w:rsidRPr="00044938">
        <w:rPr>
          <w:spacing w:val="3"/>
          <w:sz w:val="26"/>
          <w:szCs w:val="26"/>
        </w:rPr>
        <w:t>высшего образования</w:t>
      </w:r>
      <w:r w:rsidR="00EE3014" w:rsidRPr="00044938">
        <w:rPr>
          <w:spacing w:val="3"/>
          <w:sz w:val="26"/>
          <w:szCs w:val="26"/>
        </w:rPr>
        <w:t>.</w:t>
      </w:r>
      <w:r w:rsidR="002F1C80" w:rsidRPr="00044938">
        <w:rPr>
          <w:spacing w:val="3"/>
          <w:sz w:val="26"/>
          <w:szCs w:val="26"/>
        </w:rPr>
        <w:t xml:space="preserve"> </w:t>
      </w:r>
      <w:r w:rsidR="00A05677" w:rsidRPr="00044938">
        <w:rPr>
          <w:sz w:val="26"/>
          <w:szCs w:val="26"/>
        </w:rPr>
        <w:t xml:space="preserve">Укрупненные </w:t>
      </w:r>
      <w:r w:rsidR="00EE3014" w:rsidRPr="00044938">
        <w:rPr>
          <w:sz w:val="26"/>
          <w:szCs w:val="26"/>
        </w:rPr>
        <w:t>группы специальностей, направлений подготовки:</w:t>
      </w:r>
      <w:r w:rsidR="003336E0" w:rsidRPr="003336E0">
        <w:rPr>
          <w:spacing w:val="3"/>
          <w:sz w:val="26"/>
          <w:szCs w:val="26"/>
        </w:rPr>
        <w:t xml:space="preserve"> </w:t>
      </w:r>
      <w:r w:rsidR="003336E0" w:rsidRPr="00044938">
        <w:rPr>
          <w:spacing w:val="3"/>
          <w:sz w:val="26"/>
          <w:szCs w:val="26"/>
        </w:rPr>
        <w:t>«</w:t>
      </w:r>
      <w:proofErr w:type="spellStart"/>
      <w:r w:rsidR="003336E0" w:rsidRPr="00044938">
        <w:rPr>
          <w:spacing w:val="3"/>
          <w:sz w:val="26"/>
          <w:szCs w:val="26"/>
        </w:rPr>
        <w:t>Музеология</w:t>
      </w:r>
      <w:proofErr w:type="spellEnd"/>
      <w:r w:rsidR="003336E0" w:rsidRPr="00044938">
        <w:rPr>
          <w:spacing w:val="3"/>
          <w:sz w:val="26"/>
          <w:szCs w:val="26"/>
        </w:rPr>
        <w:t xml:space="preserve"> и охрана объектов культурного и природного наследия», </w:t>
      </w:r>
      <w:r w:rsidR="003336E0">
        <w:rPr>
          <w:spacing w:val="3"/>
          <w:sz w:val="26"/>
          <w:szCs w:val="26"/>
        </w:rPr>
        <w:t>«Экономика, бухгалтерский учет и контроль»,</w:t>
      </w:r>
      <w:r w:rsidR="00EE3014" w:rsidRPr="00044938">
        <w:rPr>
          <w:spacing w:val="3"/>
          <w:sz w:val="26"/>
          <w:szCs w:val="26"/>
        </w:rPr>
        <w:t xml:space="preserve"> </w:t>
      </w:r>
      <w:r w:rsidR="003336E0" w:rsidRPr="00044938">
        <w:rPr>
          <w:spacing w:val="3"/>
          <w:sz w:val="26"/>
          <w:szCs w:val="26"/>
        </w:rPr>
        <w:t>«Архитектура</w:t>
      </w:r>
      <w:r w:rsidR="003336E0">
        <w:rPr>
          <w:spacing w:val="3"/>
          <w:sz w:val="26"/>
          <w:szCs w:val="26"/>
        </w:rPr>
        <w:t xml:space="preserve"> и </w:t>
      </w:r>
      <w:r w:rsidR="003336E0">
        <w:rPr>
          <w:spacing w:val="3"/>
          <w:sz w:val="26"/>
          <w:szCs w:val="26"/>
        </w:rPr>
        <w:lastRenderedPageBreak/>
        <w:t>строительство</w:t>
      </w:r>
      <w:r w:rsidR="003336E0" w:rsidRPr="00044938">
        <w:rPr>
          <w:spacing w:val="3"/>
          <w:sz w:val="26"/>
          <w:szCs w:val="26"/>
        </w:rPr>
        <w:t xml:space="preserve">», «История», </w:t>
      </w:r>
      <w:r w:rsidR="003336E0">
        <w:rPr>
          <w:spacing w:val="3"/>
          <w:sz w:val="26"/>
          <w:szCs w:val="26"/>
        </w:rPr>
        <w:t>«Геодезия и землеустройство»,</w:t>
      </w:r>
      <w:r w:rsidR="003336E0" w:rsidRPr="003336E0">
        <w:rPr>
          <w:spacing w:val="3"/>
          <w:sz w:val="26"/>
          <w:szCs w:val="26"/>
        </w:rPr>
        <w:t xml:space="preserve"> </w:t>
      </w:r>
      <w:r w:rsidR="003336E0">
        <w:rPr>
          <w:spacing w:val="3"/>
          <w:sz w:val="26"/>
          <w:szCs w:val="26"/>
        </w:rPr>
        <w:t xml:space="preserve">«Государственное и муниципальное управление», «Промышленное и гражданское строительство»,  </w:t>
      </w:r>
      <w:r w:rsidR="001153FE" w:rsidRPr="00044938">
        <w:rPr>
          <w:spacing w:val="3"/>
          <w:sz w:val="26"/>
          <w:szCs w:val="26"/>
        </w:rPr>
        <w:t>«Юриспруденция»</w:t>
      </w:r>
      <w:r w:rsidR="0027443E" w:rsidRPr="00044938">
        <w:rPr>
          <w:spacing w:val="3"/>
          <w:sz w:val="26"/>
          <w:szCs w:val="26"/>
        </w:rPr>
        <w:t>,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</w:r>
    </w:p>
    <w:p w14:paraId="3BDF898A" w14:textId="49D42DF5" w:rsidR="0027443E" w:rsidRDefault="0027443E" w:rsidP="00EE3014">
      <w:pPr>
        <w:widowControl w:val="0"/>
        <w:ind w:firstLine="709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>Без предъявлений требований к стажу.</w:t>
      </w:r>
    </w:p>
    <w:p w14:paraId="70A947E4" w14:textId="2B03A7F0" w:rsidR="00044938" w:rsidRPr="00044938" w:rsidRDefault="00044938" w:rsidP="00044938">
      <w:pPr>
        <w:pStyle w:val="af"/>
        <w:widowControl w:val="0"/>
        <w:numPr>
          <w:ilvl w:val="0"/>
          <w:numId w:val="23"/>
        </w:numPr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Наличие следующих базовых знаний и умений:</w:t>
      </w:r>
    </w:p>
    <w:p w14:paraId="63847B9D" w14:textId="464E6B64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знание государственного языка Российской Федерации (русского языка);</w:t>
      </w:r>
    </w:p>
    <w:p w14:paraId="170558B1" w14:textId="497AC6ED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правовые знания основ:</w:t>
      </w:r>
    </w:p>
    <w:p w14:paraId="7B8588DF" w14:textId="062E45A6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Конституции Российской Федерации;</w:t>
      </w:r>
    </w:p>
    <w:p w14:paraId="6647CB6B" w14:textId="383292B9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Федерального закона от 27 мая 2003 г. № 58-ФЗ «О системе государственной службы Российской Федерации»;</w:t>
      </w:r>
    </w:p>
    <w:p w14:paraId="047D9D20" w14:textId="07339D80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Федерального закона от 27 июля 2004 г. № 79-ФЗ «О государственной гражданской службе Российской Федерации»;</w:t>
      </w:r>
    </w:p>
    <w:p w14:paraId="71B7C921" w14:textId="2E684224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Федерального закона от 25 декабря 2008 г. № 273-ФЗ</w:t>
      </w:r>
      <w:r>
        <w:rPr>
          <w:spacing w:val="3"/>
          <w:sz w:val="26"/>
          <w:szCs w:val="26"/>
        </w:rPr>
        <w:t xml:space="preserve"> </w:t>
      </w:r>
      <w:r w:rsidRPr="00044938">
        <w:rPr>
          <w:spacing w:val="3"/>
          <w:sz w:val="26"/>
          <w:szCs w:val="26"/>
        </w:rPr>
        <w:t>«О противодействии коррупции»;</w:t>
      </w:r>
    </w:p>
    <w:p w14:paraId="08A476A8" w14:textId="15E732A4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Конституции Республики Дагестан;</w:t>
      </w:r>
    </w:p>
    <w:p w14:paraId="5694E50F" w14:textId="618E8E0D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Закона Республики Дагестан от 12.10.2005 № 32 «О государственной гражданской службе Республики Дагестан»;</w:t>
      </w:r>
    </w:p>
    <w:p w14:paraId="731A09D5" w14:textId="34EC65B6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Закона Республики Дагестан от 07.04.2009 № 21 «О противодействии     коррупции в Республике Дагестан»;</w:t>
      </w:r>
    </w:p>
    <w:p w14:paraId="7355C27E" w14:textId="6C06BA8D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знания и умения в области информационно-коммуникационных технологий;</w:t>
      </w:r>
    </w:p>
    <w:p w14:paraId="4C6C06C6" w14:textId="592F9F58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умение мыслить системно;</w:t>
      </w:r>
    </w:p>
    <w:p w14:paraId="0423838B" w14:textId="1300D102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умение планировать, рационально использовать служебное время и достигать результата;</w:t>
      </w:r>
    </w:p>
    <w:p w14:paraId="15A4D767" w14:textId="49B7A248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коммуникативные умения;</w:t>
      </w:r>
      <w:r>
        <w:rPr>
          <w:spacing w:val="3"/>
          <w:sz w:val="26"/>
          <w:szCs w:val="26"/>
        </w:rPr>
        <w:t xml:space="preserve"> </w:t>
      </w:r>
      <w:r w:rsidRPr="00044938">
        <w:rPr>
          <w:spacing w:val="3"/>
          <w:sz w:val="26"/>
          <w:szCs w:val="26"/>
        </w:rPr>
        <w:t>умение управлять изменениями.</w:t>
      </w:r>
    </w:p>
    <w:p w14:paraId="6FE85738" w14:textId="77777777" w:rsidR="00044938" w:rsidRPr="00044938" w:rsidRDefault="00044938" w:rsidP="00044938">
      <w:pPr>
        <w:widowControl w:val="0"/>
        <w:spacing w:line="120" w:lineRule="auto"/>
        <w:ind w:firstLine="709"/>
        <w:rPr>
          <w:spacing w:val="3"/>
          <w:sz w:val="26"/>
          <w:szCs w:val="26"/>
        </w:rPr>
      </w:pPr>
    </w:p>
    <w:p w14:paraId="68B205B7" w14:textId="51825847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3. Профессиональные знания:</w:t>
      </w:r>
    </w:p>
    <w:p w14:paraId="10923D9C" w14:textId="24D96E90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 xml:space="preserve">Конституции Российской Федерации, федеральных конституционных законов, федеральных законов, указов и распоряжений Президента Российской Федерации,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приказов и распоряжений Администрации Главы и Правительства Республики Дагестан и иных нормативных правовых актов, необходимых для исполнения должностных обязанностей; законодательства о государственной гражданской службе Республики Дагестан; структуры и полномочий органов государственной власти Республики Дагестан; форм и методов работы с применением автоматизированных средств управления;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правил делового этикета; порядка работы со служебной информацией; правил </w:t>
      </w:r>
      <w:proofErr w:type="spellStart"/>
      <w:r w:rsidRPr="00044938">
        <w:rPr>
          <w:spacing w:val="3"/>
          <w:sz w:val="26"/>
          <w:szCs w:val="26"/>
        </w:rPr>
        <w:t>юридико</w:t>
      </w:r>
      <w:proofErr w:type="spellEnd"/>
      <w:r w:rsidRPr="00044938">
        <w:rPr>
          <w:spacing w:val="3"/>
          <w:sz w:val="26"/>
          <w:szCs w:val="26"/>
        </w:rPr>
        <w:t>–технического оформления нормативных правовых актов; основ делопроизводства; правил охраны труда и противопожарной безопасности.</w:t>
      </w:r>
    </w:p>
    <w:p w14:paraId="55525460" w14:textId="77777777" w:rsidR="00044938" w:rsidRPr="00044938" w:rsidRDefault="00044938" w:rsidP="00044938">
      <w:pPr>
        <w:widowControl w:val="0"/>
        <w:spacing w:line="120" w:lineRule="auto"/>
        <w:ind w:firstLine="709"/>
        <w:rPr>
          <w:spacing w:val="3"/>
          <w:sz w:val="26"/>
          <w:szCs w:val="26"/>
        </w:rPr>
      </w:pPr>
    </w:p>
    <w:p w14:paraId="7129D7D0" w14:textId="36ABE8BF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4. Профессиональные навыки:</w:t>
      </w:r>
    </w:p>
    <w:p w14:paraId="2D975143" w14:textId="054A6771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lastRenderedPageBreak/>
        <w:t xml:space="preserve">в сфере деятельности, позволяющей исполнять должностные обязанности с учетом задач и функций, возложенных на </w:t>
      </w:r>
      <w:r>
        <w:rPr>
          <w:spacing w:val="3"/>
          <w:sz w:val="26"/>
          <w:szCs w:val="26"/>
        </w:rPr>
        <w:t>Агентство по охране культурного наследия</w:t>
      </w:r>
      <w:r w:rsidRPr="00044938">
        <w:rPr>
          <w:spacing w:val="3"/>
          <w:sz w:val="26"/>
          <w:szCs w:val="26"/>
        </w:rPr>
        <w:t xml:space="preserve"> Республики Дагестан; оперативного и качественного исполнения поручений; анализа и планирования служебной деятельности; взаимодействия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и организаций; исполнительской дисциплины; подготовки проектов нормативных правовых актов и служебных документов; оказания консультационных услуг гражданам; работы с внутренними и периферийными устройствами компьютера; работы с информационно-телекоммуникационными сетями, в том числе сетью «Интернет»; работы в операционной системе; управления электронной почтой; работы в текстовом редакторе; работы с электронными таблицами; подготовки презентаций; использования графических объектов в электронных документах; работы с базами данных.</w:t>
      </w:r>
    </w:p>
    <w:p w14:paraId="6BF3E01A" w14:textId="7CD4716C" w:rsid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Основные права и обязанности государственного гражданского служащего, а также ограничения, запреты и требования установленные статьями 14-18 Федерального закона от 27 июля 2004 г. № 79-ФЗ «О государственной гражданской службе Российской Федерации» и статьями 12-16 Закона Республики Дагестан от 12 октября 2005 г. № 32 «О государственной гражданской службе Республики Дагестан».</w:t>
      </w:r>
    </w:p>
    <w:p w14:paraId="7D103F6E" w14:textId="77777777" w:rsidR="0078141D" w:rsidRDefault="0078141D" w:rsidP="0078141D">
      <w:pPr>
        <w:widowControl w:val="0"/>
        <w:spacing w:line="120" w:lineRule="auto"/>
        <w:ind w:firstLine="709"/>
        <w:rPr>
          <w:spacing w:val="3"/>
          <w:sz w:val="26"/>
          <w:szCs w:val="26"/>
        </w:rPr>
      </w:pPr>
    </w:p>
    <w:p w14:paraId="18CAE9BD" w14:textId="46A79CE2" w:rsidR="002F1C80" w:rsidRPr="009B374E" w:rsidRDefault="002F1C80" w:rsidP="002C108A">
      <w:pPr>
        <w:widowControl w:val="0"/>
        <w:spacing w:line="120" w:lineRule="auto"/>
        <w:rPr>
          <w:spacing w:val="3"/>
          <w:sz w:val="26"/>
          <w:szCs w:val="26"/>
        </w:rPr>
      </w:pPr>
    </w:p>
    <w:p w14:paraId="0F4059FD" w14:textId="77777777" w:rsidR="00044938" w:rsidRDefault="002F1C80" w:rsidP="0027443E">
      <w:pPr>
        <w:widowControl w:val="0"/>
        <w:ind w:firstLine="709"/>
        <w:rPr>
          <w:spacing w:val="3"/>
          <w:sz w:val="26"/>
          <w:szCs w:val="26"/>
        </w:rPr>
      </w:pPr>
      <w:r w:rsidRPr="009B374E">
        <w:rPr>
          <w:b/>
          <w:bCs/>
          <w:spacing w:val="3"/>
          <w:sz w:val="26"/>
          <w:szCs w:val="26"/>
        </w:rPr>
        <w:t>старшей группы должностей:</w:t>
      </w:r>
      <w:r w:rsidR="0027443E" w:rsidRPr="009B374E">
        <w:rPr>
          <w:spacing w:val="3"/>
          <w:sz w:val="26"/>
          <w:szCs w:val="26"/>
        </w:rPr>
        <w:t xml:space="preserve"> </w:t>
      </w:r>
    </w:p>
    <w:p w14:paraId="25187514" w14:textId="009F3CFD" w:rsidR="002F1C80" w:rsidRPr="00044938" w:rsidRDefault="00044938" w:rsidP="00044938">
      <w:pPr>
        <w:pStyle w:val="af"/>
        <w:widowControl w:val="0"/>
        <w:numPr>
          <w:ilvl w:val="0"/>
          <w:numId w:val="24"/>
        </w:numPr>
        <w:ind w:left="0" w:firstLine="709"/>
        <w:rPr>
          <w:b/>
          <w:bCs/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 xml:space="preserve">Наличие </w:t>
      </w:r>
      <w:r w:rsidR="0027443E" w:rsidRPr="00044938">
        <w:rPr>
          <w:spacing w:val="3"/>
          <w:sz w:val="26"/>
          <w:szCs w:val="26"/>
        </w:rPr>
        <w:t xml:space="preserve">высшего образования. </w:t>
      </w:r>
      <w:r w:rsidR="00A05677" w:rsidRPr="00044938">
        <w:rPr>
          <w:sz w:val="26"/>
          <w:szCs w:val="26"/>
        </w:rPr>
        <w:t xml:space="preserve">Укрупненные </w:t>
      </w:r>
      <w:r w:rsidR="0027443E" w:rsidRPr="00044938">
        <w:rPr>
          <w:sz w:val="26"/>
          <w:szCs w:val="26"/>
        </w:rPr>
        <w:t>группы специальностей, направлений подготовки:</w:t>
      </w:r>
      <w:r w:rsidR="002F1C80" w:rsidRPr="00044938">
        <w:rPr>
          <w:spacing w:val="3"/>
          <w:sz w:val="26"/>
          <w:szCs w:val="26"/>
        </w:rPr>
        <w:t xml:space="preserve"> </w:t>
      </w:r>
      <w:r w:rsidR="003336E0" w:rsidRPr="00044938">
        <w:rPr>
          <w:sz w:val="26"/>
          <w:szCs w:val="26"/>
        </w:rPr>
        <w:t>«</w:t>
      </w:r>
      <w:proofErr w:type="spellStart"/>
      <w:r w:rsidR="003336E0" w:rsidRPr="00044938">
        <w:rPr>
          <w:sz w:val="26"/>
          <w:szCs w:val="26"/>
        </w:rPr>
        <w:t>Музеология</w:t>
      </w:r>
      <w:proofErr w:type="spellEnd"/>
      <w:r w:rsidR="003336E0" w:rsidRPr="00044938">
        <w:rPr>
          <w:sz w:val="26"/>
          <w:szCs w:val="26"/>
        </w:rPr>
        <w:t xml:space="preserve"> и охрана объектов культурного и природного наследия», </w:t>
      </w:r>
      <w:r w:rsidR="003336E0" w:rsidRPr="00044938">
        <w:rPr>
          <w:spacing w:val="3"/>
          <w:sz w:val="26"/>
          <w:szCs w:val="26"/>
        </w:rPr>
        <w:t>«Экономика</w:t>
      </w:r>
      <w:r w:rsidR="003336E0">
        <w:rPr>
          <w:spacing w:val="3"/>
          <w:sz w:val="26"/>
          <w:szCs w:val="26"/>
        </w:rPr>
        <w:t xml:space="preserve">, </w:t>
      </w:r>
      <w:r w:rsidR="003336E0" w:rsidRPr="00044938">
        <w:rPr>
          <w:spacing w:val="3"/>
          <w:sz w:val="26"/>
          <w:szCs w:val="26"/>
        </w:rPr>
        <w:t xml:space="preserve">бухгалтерский учет </w:t>
      </w:r>
      <w:r w:rsidR="003336E0">
        <w:rPr>
          <w:spacing w:val="3"/>
          <w:sz w:val="26"/>
          <w:szCs w:val="26"/>
        </w:rPr>
        <w:t>и контроль</w:t>
      </w:r>
      <w:r w:rsidR="003336E0" w:rsidRPr="00044938">
        <w:rPr>
          <w:spacing w:val="3"/>
          <w:sz w:val="26"/>
          <w:szCs w:val="26"/>
        </w:rPr>
        <w:t>»,</w:t>
      </w:r>
      <w:r w:rsidR="003336E0">
        <w:rPr>
          <w:spacing w:val="3"/>
          <w:sz w:val="26"/>
          <w:szCs w:val="26"/>
        </w:rPr>
        <w:t xml:space="preserve"> «История»,</w:t>
      </w:r>
      <w:r w:rsidR="003336E0" w:rsidRPr="00044938">
        <w:rPr>
          <w:spacing w:val="3"/>
          <w:sz w:val="26"/>
          <w:szCs w:val="26"/>
        </w:rPr>
        <w:t xml:space="preserve"> </w:t>
      </w:r>
      <w:r w:rsidR="002F1C80" w:rsidRPr="00044938">
        <w:rPr>
          <w:spacing w:val="3"/>
          <w:sz w:val="26"/>
          <w:szCs w:val="26"/>
        </w:rPr>
        <w:t xml:space="preserve">«Экономика и управление», «Финансы и кредит», </w:t>
      </w:r>
      <w:r w:rsidR="003336E0">
        <w:rPr>
          <w:sz w:val="26"/>
          <w:szCs w:val="26"/>
        </w:rPr>
        <w:t>«История и археология», «Государственное и муниципальное управление»,</w:t>
      </w:r>
      <w:r w:rsidR="003336E0" w:rsidRPr="00044938">
        <w:rPr>
          <w:sz w:val="26"/>
          <w:szCs w:val="26"/>
        </w:rPr>
        <w:t xml:space="preserve"> </w:t>
      </w:r>
      <w:r w:rsidR="003336E0">
        <w:rPr>
          <w:sz w:val="26"/>
          <w:szCs w:val="26"/>
        </w:rPr>
        <w:t xml:space="preserve">«Промышленное и гражданское строительство», </w:t>
      </w:r>
      <w:r w:rsidR="003336E0" w:rsidRPr="00044938">
        <w:rPr>
          <w:spacing w:val="3"/>
          <w:sz w:val="26"/>
          <w:szCs w:val="26"/>
        </w:rPr>
        <w:t>«Юриспруденция»</w:t>
      </w:r>
      <w:r w:rsidR="003336E0">
        <w:rPr>
          <w:spacing w:val="3"/>
          <w:sz w:val="26"/>
          <w:szCs w:val="26"/>
        </w:rPr>
        <w:t xml:space="preserve"> </w:t>
      </w:r>
      <w:r w:rsidR="002F1C80" w:rsidRPr="00044938">
        <w:rPr>
          <w:spacing w:val="3"/>
          <w:sz w:val="26"/>
          <w:szCs w:val="26"/>
        </w:rPr>
        <w:t>или иные специальности и направления подготовки, содержащиеся в ранее применяемых перечнях профессий, специальностей и направлений подготовки</w:t>
      </w:r>
      <w:r w:rsidR="00BF7657" w:rsidRPr="00044938">
        <w:rPr>
          <w:spacing w:val="3"/>
          <w:sz w:val="26"/>
          <w:szCs w:val="26"/>
        </w:rPr>
        <w:t>.</w:t>
      </w:r>
    </w:p>
    <w:p w14:paraId="0D0DBD97" w14:textId="77777777" w:rsidR="00044938" w:rsidRPr="00044938" w:rsidRDefault="00044938" w:rsidP="00044938">
      <w:pPr>
        <w:pStyle w:val="af"/>
        <w:widowControl w:val="0"/>
        <w:numPr>
          <w:ilvl w:val="0"/>
          <w:numId w:val="24"/>
        </w:numPr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Наличие следующих базовых знаний и умений:</w:t>
      </w:r>
    </w:p>
    <w:p w14:paraId="632F0965" w14:textId="77777777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знание государственного языка Российской Федерации (русского языка);</w:t>
      </w:r>
    </w:p>
    <w:p w14:paraId="1E8842BB" w14:textId="77777777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правовые знания основ:</w:t>
      </w:r>
    </w:p>
    <w:p w14:paraId="6C74CE02" w14:textId="77777777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Конституции Российской Федерации;</w:t>
      </w:r>
    </w:p>
    <w:p w14:paraId="581006E8" w14:textId="77777777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Федерального закона от 27 мая 2003 г. № 58-ФЗ «О системе государственной службы Российской Федерации»;</w:t>
      </w:r>
    </w:p>
    <w:p w14:paraId="79E5C693" w14:textId="77777777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Федерального закона от 27 июля 2004 г. № 79-ФЗ «О государственной гражданской службе Российской Федерации»;</w:t>
      </w:r>
    </w:p>
    <w:p w14:paraId="7EFFDC80" w14:textId="77777777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Федерального закона от 25 декабря 2008 г. № 273-ФЗ</w:t>
      </w:r>
      <w:r>
        <w:rPr>
          <w:spacing w:val="3"/>
          <w:sz w:val="26"/>
          <w:szCs w:val="26"/>
        </w:rPr>
        <w:t xml:space="preserve"> </w:t>
      </w:r>
      <w:r w:rsidRPr="00044938">
        <w:rPr>
          <w:spacing w:val="3"/>
          <w:sz w:val="26"/>
          <w:szCs w:val="26"/>
        </w:rPr>
        <w:t>«О противодействии коррупции»;</w:t>
      </w:r>
    </w:p>
    <w:p w14:paraId="38BB184E" w14:textId="77777777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Конституции Республики Дагестан;</w:t>
      </w:r>
    </w:p>
    <w:p w14:paraId="7CA04146" w14:textId="77777777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Закона Республики Дагестан от 12.10.2005 № 32 «О государственной гражданской службе Республики Дагестан»;</w:t>
      </w:r>
    </w:p>
    <w:p w14:paraId="2AF50B93" w14:textId="77777777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Закона Республики Дагестан от 07.04.2009 № 21 «О противодействии     коррупции в Республике Дагестан»;</w:t>
      </w:r>
    </w:p>
    <w:p w14:paraId="15C9C4AC" w14:textId="77777777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знания и умения в области информационно-коммуникационных технологий;</w:t>
      </w:r>
    </w:p>
    <w:p w14:paraId="788AABC9" w14:textId="77777777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умение мыслить системно;</w:t>
      </w:r>
    </w:p>
    <w:p w14:paraId="7AED2BC9" w14:textId="77777777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lastRenderedPageBreak/>
        <w:t>умение планировать, рационально использовать служебное время и достигать результата;</w:t>
      </w:r>
    </w:p>
    <w:p w14:paraId="77B5C244" w14:textId="77777777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коммуникативные умения;</w:t>
      </w:r>
      <w:r>
        <w:rPr>
          <w:spacing w:val="3"/>
          <w:sz w:val="26"/>
          <w:szCs w:val="26"/>
        </w:rPr>
        <w:t xml:space="preserve"> </w:t>
      </w:r>
      <w:r w:rsidRPr="00044938">
        <w:rPr>
          <w:spacing w:val="3"/>
          <w:sz w:val="26"/>
          <w:szCs w:val="26"/>
        </w:rPr>
        <w:t>умение управлять изменениями.</w:t>
      </w:r>
    </w:p>
    <w:p w14:paraId="12EA9B79" w14:textId="77777777" w:rsidR="00044938" w:rsidRPr="00044938" w:rsidRDefault="00044938" w:rsidP="00044938">
      <w:pPr>
        <w:widowControl w:val="0"/>
        <w:spacing w:line="120" w:lineRule="auto"/>
        <w:ind w:firstLine="709"/>
        <w:rPr>
          <w:spacing w:val="3"/>
          <w:sz w:val="26"/>
          <w:szCs w:val="26"/>
        </w:rPr>
      </w:pPr>
    </w:p>
    <w:p w14:paraId="4D5B32AB" w14:textId="77777777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3. Профессиональные знания:</w:t>
      </w:r>
    </w:p>
    <w:p w14:paraId="3EB3AF6D" w14:textId="77777777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 xml:space="preserve">Конституции Российской Федерации, федеральных конституционных законов, федеральных законов, указов и распоряжений Президента Российской Федерации,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приказов и распоряжений Администрации Главы и Правительства Республики Дагестан и иных нормативных правовых актов, необходимых для исполнения должностных обязанностей; законодательства о государственной гражданской службе Республики Дагестан; структуры и полномочий органов государственной власти Республики Дагестан; форм и методов работы с применением автоматизированных средств управления;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правил делового этикета; порядка работы со служебной информацией; правил </w:t>
      </w:r>
      <w:proofErr w:type="spellStart"/>
      <w:r w:rsidRPr="00044938">
        <w:rPr>
          <w:spacing w:val="3"/>
          <w:sz w:val="26"/>
          <w:szCs w:val="26"/>
        </w:rPr>
        <w:t>юридико</w:t>
      </w:r>
      <w:proofErr w:type="spellEnd"/>
      <w:r w:rsidRPr="00044938">
        <w:rPr>
          <w:spacing w:val="3"/>
          <w:sz w:val="26"/>
          <w:szCs w:val="26"/>
        </w:rPr>
        <w:t>–технического оформления нормативных правовых актов; основ делопроизводства; правил охраны труда и противопожарной безопасности.</w:t>
      </w:r>
    </w:p>
    <w:p w14:paraId="0E5DB241" w14:textId="77777777" w:rsidR="00044938" w:rsidRPr="00044938" w:rsidRDefault="00044938" w:rsidP="00044938">
      <w:pPr>
        <w:widowControl w:val="0"/>
        <w:spacing w:line="120" w:lineRule="auto"/>
        <w:ind w:firstLine="709"/>
        <w:rPr>
          <w:spacing w:val="3"/>
          <w:sz w:val="26"/>
          <w:szCs w:val="26"/>
        </w:rPr>
      </w:pPr>
    </w:p>
    <w:p w14:paraId="3B8C304B" w14:textId="77777777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4. Профессиональные навыки:</w:t>
      </w:r>
    </w:p>
    <w:p w14:paraId="0C258E6E" w14:textId="77777777" w:rsidR="00044938" w:rsidRPr="00044938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 xml:space="preserve">в сфере деятельности, позволяющей исполнять должностные обязанности с учетом задач и функций, возложенных на </w:t>
      </w:r>
      <w:r>
        <w:rPr>
          <w:spacing w:val="3"/>
          <w:sz w:val="26"/>
          <w:szCs w:val="26"/>
        </w:rPr>
        <w:t>Агентство по охране культурного наследия</w:t>
      </w:r>
      <w:r w:rsidRPr="00044938">
        <w:rPr>
          <w:spacing w:val="3"/>
          <w:sz w:val="26"/>
          <w:szCs w:val="26"/>
        </w:rPr>
        <w:t xml:space="preserve"> Республики Дагестан; оперативного и качественного исполнения поручений; анализа и планирования служебной деятельности; взаимодействия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и организаций; исполнительской дисциплины; подготовки проектов нормативных правовых актов и служебных документов; оказания консультационных услуг гражданам; работы с внутренними и периферийными устройствами компьютера; работы с информационно-телекоммуникационными сетями, в том числе сетью «Интернет»; работы в операционной системе; управления электронной почтой; работы в текстовом редакторе; работы с электронными таблицами; подготовки презентаций; использования графических объектов в электронных документах; работы с базами данных.</w:t>
      </w:r>
    </w:p>
    <w:p w14:paraId="17D5DBFE" w14:textId="77777777" w:rsidR="00044938" w:rsidRPr="009B374E" w:rsidRDefault="00044938" w:rsidP="00044938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Основные права и обязанности государственного гражданского служащего, а также ограничения, запреты и требования установленные статьями 14-18 Федерального закона от 27 июля 2004 г. № 79-ФЗ «О государственной гражданской службе Российской Федерации» и статьями 12-16 Закона Республики Дагестан от 12 октября 2005 г. № 32 «О государственной гражданской службе Республики Дагестан».</w:t>
      </w:r>
    </w:p>
    <w:p w14:paraId="087BCCF1" w14:textId="77777777" w:rsidR="0083680A" w:rsidRDefault="0083680A" w:rsidP="009B374E">
      <w:pPr>
        <w:widowControl w:val="0"/>
        <w:ind w:left="4536"/>
        <w:jc w:val="center"/>
        <w:rPr>
          <w:sz w:val="22"/>
          <w:szCs w:val="22"/>
        </w:rPr>
      </w:pPr>
    </w:p>
    <w:p w14:paraId="4E93BC7B" w14:textId="03C3300A" w:rsidR="0083680A" w:rsidRDefault="0083680A" w:rsidP="009B374E">
      <w:pPr>
        <w:widowControl w:val="0"/>
        <w:ind w:left="4536"/>
        <w:jc w:val="center"/>
        <w:rPr>
          <w:sz w:val="22"/>
          <w:szCs w:val="22"/>
        </w:rPr>
      </w:pPr>
    </w:p>
    <w:p w14:paraId="7216B16B" w14:textId="6BA14224" w:rsidR="008F0E02" w:rsidRDefault="008F0E02" w:rsidP="009B374E">
      <w:pPr>
        <w:widowControl w:val="0"/>
        <w:ind w:left="4536"/>
        <w:jc w:val="center"/>
        <w:rPr>
          <w:sz w:val="22"/>
          <w:szCs w:val="22"/>
        </w:rPr>
      </w:pPr>
    </w:p>
    <w:p w14:paraId="24734B0D" w14:textId="761301D1" w:rsidR="008F0E02" w:rsidRDefault="008F0E02" w:rsidP="009B374E">
      <w:pPr>
        <w:widowControl w:val="0"/>
        <w:ind w:left="4536"/>
        <w:jc w:val="center"/>
        <w:rPr>
          <w:sz w:val="22"/>
          <w:szCs w:val="22"/>
        </w:rPr>
      </w:pPr>
    </w:p>
    <w:p w14:paraId="5239B5CC" w14:textId="0B002B27" w:rsidR="008F0E02" w:rsidRDefault="008F0E02" w:rsidP="009B374E">
      <w:pPr>
        <w:widowControl w:val="0"/>
        <w:ind w:left="4536"/>
        <w:jc w:val="center"/>
        <w:rPr>
          <w:sz w:val="22"/>
          <w:szCs w:val="22"/>
        </w:rPr>
      </w:pPr>
    </w:p>
    <w:p w14:paraId="20843B0E" w14:textId="0BDA514B" w:rsidR="008F0E02" w:rsidRDefault="008F0E02" w:rsidP="009B374E">
      <w:pPr>
        <w:widowControl w:val="0"/>
        <w:ind w:left="4536"/>
        <w:jc w:val="center"/>
        <w:rPr>
          <w:sz w:val="22"/>
          <w:szCs w:val="22"/>
        </w:rPr>
      </w:pPr>
    </w:p>
    <w:p w14:paraId="516D6F7B" w14:textId="77777777" w:rsidR="008F0E02" w:rsidRDefault="008F0E02" w:rsidP="009B374E">
      <w:pPr>
        <w:widowControl w:val="0"/>
        <w:ind w:left="4536"/>
        <w:jc w:val="center"/>
        <w:rPr>
          <w:sz w:val="22"/>
          <w:szCs w:val="22"/>
        </w:rPr>
      </w:pPr>
    </w:p>
    <w:p w14:paraId="07091D6F" w14:textId="257D2F7E" w:rsidR="00BF7657" w:rsidRPr="009B374E" w:rsidRDefault="00BF7657" w:rsidP="009B374E">
      <w:pPr>
        <w:widowControl w:val="0"/>
        <w:ind w:left="4536"/>
        <w:jc w:val="center"/>
        <w:rPr>
          <w:sz w:val="22"/>
          <w:szCs w:val="22"/>
        </w:rPr>
      </w:pPr>
      <w:r w:rsidRPr="009B374E">
        <w:rPr>
          <w:sz w:val="22"/>
          <w:szCs w:val="22"/>
        </w:rPr>
        <w:t xml:space="preserve">Приложение 2 </w:t>
      </w:r>
    </w:p>
    <w:p w14:paraId="3072CDA2" w14:textId="41A1FC7F" w:rsidR="00BF7657" w:rsidRPr="009B374E" w:rsidRDefault="00BF7657" w:rsidP="009B374E">
      <w:pPr>
        <w:widowControl w:val="0"/>
        <w:ind w:left="4536"/>
        <w:jc w:val="center"/>
        <w:rPr>
          <w:sz w:val="22"/>
          <w:szCs w:val="22"/>
        </w:rPr>
      </w:pPr>
      <w:r w:rsidRPr="009B374E">
        <w:rPr>
          <w:sz w:val="22"/>
          <w:szCs w:val="22"/>
        </w:rPr>
        <w:t>к объявлению о проведении конкурсов на включение в кадровый резерв Агентства по охране культурного наследия Республики Дагестан для замещения должностей ведущей и старшей групп и на замещение вакантных должностей в Агентстве по охране культурного наследия Республики Дагестан</w:t>
      </w:r>
    </w:p>
    <w:p w14:paraId="1090D16F" w14:textId="77777777" w:rsidR="00BF7657" w:rsidRPr="009B374E" w:rsidRDefault="00BF7657" w:rsidP="00BF7657">
      <w:pPr>
        <w:jc w:val="center"/>
        <w:rPr>
          <w:color w:val="1C1B1E"/>
          <w:sz w:val="26"/>
          <w:szCs w:val="26"/>
        </w:rPr>
      </w:pPr>
    </w:p>
    <w:p w14:paraId="41C28970" w14:textId="77777777" w:rsidR="00BF7657" w:rsidRPr="009B374E" w:rsidRDefault="00BF7657" w:rsidP="00BF7657">
      <w:pPr>
        <w:jc w:val="center"/>
        <w:rPr>
          <w:color w:val="1C1B1E"/>
          <w:sz w:val="26"/>
          <w:szCs w:val="26"/>
        </w:rPr>
      </w:pPr>
    </w:p>
    <w:p w14:paraId="74F59079" w14:textId="631129E5" w:rsidR="00BF7657" w:rsidRPr="009B374E" w:rsidRDefault="00BF7657" w:rsidP="00BF7657">
      <w:pPr>
        <w:ind w:firstLine="567"/>
        <w:rPr>
          <w:sz w:val="26"/>
          <w:szCs w:val="26"/>
          <w:shd w:val="clear" w:color="auto" w:fill="FFFFFF"/>
        </w:rPr>
      </w:pPr>
      <w:r w:rsidRPr="009B374E">
        <w:rPr>
          <w:color w:val="1C1B1E"/>
          <w:sz w:val="26"/>
          <w:szCs w:val="26"/>
        </w:rPr>
        <w:t xml:space="preserve">Конкурс на замещение </w:t>
      </w:r>
      <w:r w:rsidRPr="008F0E02">
        <w:rPr>
          <w:b/>
          <w:bCs/>
          <w:sz w:val="26"/>
          <w:szCs w:val="26"/>
        </w:rPr>
        <w:t>вакантных должностей</w:t>
      </w:r>
      <w:r w:rsidRPr="009B374E">
        <w:rPr>
          <w:sz w:val="26"/>
          <w:szCs w:val="26"/>
        </w:rPr>
        <w:t xml:space="preserve"> государственной гражданской службы Республики Дагестан в </w:t>
      </w:r>
      <w:proofErr w:type="spellStart"/>
      <w:r w:rsidRPr="009B374E">
        <w:rPr>
          <w:sz w:val="26"/>
          <w:szCs w:val="26"/>
          <w:shd w:val="clear" w:color="auto" w:fill="FFFFFF"/>
        </w:rPr>
        <w:t>Дагнаследии</w:t>
      </w:r>
      <w:proofErr w:type="spellEnd"/>
      <w:r w:rsidRPr="009B374E">
        <w:rPr>
          <w:sz w:val="26"/>
          <w:szCs w:val="26"/>
          <w:shd w:val="clear" w:color="auto" w:fill="FFFFFF"/>
        </w:rPr>
        <w:t>.</w:t>
      </w:r>
    </w:p>
    <w:p w14:paraId="383D9967" w14:textId="4B641D85" w:rsidR="00ED06DD" w:rsidRDefault="00BF7657" w:rsidP="00BF7657">
      <w:pPr>
        <w:widowControl w:val="0"/>
        <w:ind w:firstLine="709"/>
        <w:rPr>
          <w:sz w:val="26"/>
          <w:szCs w:val="26"/>
        </w:rPr>
      </w:pPr>
      <w:r w:rsidRPr="009B374E">
        <w:rPr>
          <w:sz w:val="26"/>
          <w:szCs w:val="26"/>
        </w:rPr>
        <w:t xml:space="preserve">К кандидату на </w:t>
      </w:r>
      <w:r w:rsidR="00ED06DD" w:rsidRPr="009B374E">
        <w:rPr>
          <w:sz w:val="26"/>
          <w:szCs w:val="26"/>
        </w:rPr>
        <w:t>замещение вакантных должностей</w:t>
      </w:r>
      <w:r w:rsidRPr="009B374E">
        <w:rPr>
          <w:sz w:val="26"/>
          <w:szCs w:val="26"/>
        </w:rPr>
        <w:t xml:space="preserve"> </w:t>
      </w:r>
      <w:proofErr w:type="spellStart"/>
      <w:r w:rsidRPr="009B374E">
        <w:rPr>
          <w:sz w:val="26"/>
          <w:szCs w:val="26"/>
        </w:rPr>
        <w:t>Дагнаследия</w:t>
      </w:r>
      <w:proofErr w:type="spellEnd"/>
      <w:r w:rsidRPr="009B374E">
        <w:rPr>
          <w:sz w:val="26"/>
          <w:szCs w:val="26"/>
        </w:rPr>
        <w:t xml:space="preserve"> предъявляются следующие квалификационные требования к уровню и характеру знаний и умений (по ведущей</w:t>
      </w:r>
      <w:r w:rsidR="00ED06DD" w:rsidRPr="009B374E">
        <w:rPr>
          <w:sz w:val="26"/>
          <w:szCs w:val="26"/>
        </w:rPr>
        <w:t xml:space="preserve"> и старшей</w:t>
      </w:r>
      <w:r w:rsidRPr="009B374E">
        <w:rPr>
          <w:sz w:val="26"/>
          <w:szCs w:val="26"/>
        </w:rPr>
        <w:t xml:space="preserve"> групп</w:t>
      </w:r>
      <w:r w:rsidR="00ED06DD" w:rsidRPr="009B374E">
        <w:rPr>
          <w:sz w:val="26"/>
          <w:szCs w:val="26"/>
        </w:rPr>
        <w:t>ам</w:t>
      </w:r>
      <w:r w:rsidRPr="009B374E">
        <w:rPr>
          <w:sz w:val="26"/>
          <w:szCs w:val="26"/>
        </w:rPr>
        <w:t xml:space="preserve"> должностей)</w:t>
      </w:r>
      <w:r w:rsidR="008F0E02">
        <w:rPr>
          <w:sz w:val="26"/>
          <w:szCs w:val="26"/>
        </w:rPr>
        <w:t>:</w:t>
      </w:r>
    </w:p>
    <w:p w14:paraId="5ACD5D25" w14:textId="77777777" w:rsidR="008F0E02" w:rsidRDefault="008F0E02" w:rsidP="008F0E02">
      <w:pPr>
        <w:widowControl w:val="0"/>
        <w:spacing w:line="120" w:lineRule="auto"/>
        <w:ind w:firstLine="709"/>
        <w:rPr>
          <w:sz w:val="26"/>
          <w:szCs w:val="26"/>
        </w:rPr>
      </w:pPr>
    </w:p>
    <w:p w14:paraId="0573EE06" w14:textId="5AE85807" w:rsidR="008F0E02" w:rsidRPr="009B374E" w:rsidRDefault="008F0E02" w:rsidP="008F0E02">
      <w:pPr>
        <w:widowControl w:val="0"/>
        <w:ind w:firstLine="709"/>
        <w:rPr>
          <w:spacing w:val="3"/>
          <w:sz w:val="26"/>
          <w:szCs w:val="26"/>
        </w:rPr>
      </w:pPr>
      <w:r>
        <w:rPr>
          <w:b/>
          <w:bCs/>
          <w:spacing w:val="3"/>
          <w:sz w:val="26"/>
          <w:szCs w:val="26"/>
        </w:rPr>
        <w:t>ведущей</w:t>
      </w:r>
      <w:r w:rsidRPr="009B374E">
        <w:rPr>
          <w:b/>
          <w:bCs/>
          <w:spacing w:val="3"/>
          <w:sz w:val="26"/>
          <w:szCs w:val="26"/>
        </w:rPr>
        <w:t xml:space="preserve"> группы должностей</w:t>
      </w:r>
      <w:r>
        <w:rPr>
          <w:b/>
          <w:bCs/>
          <w:spacing w:val="3"/>
          <w:sz w:val="26"/>
          <w:szCs w:val="26"/>
        </w:rPr>
        <w:t xml:space="preserve"> категории «специалисты»</w:t>
      </w:r>
      <w:r w:rsidRPr="009B374E">
        <w:rPr>
          <w:b/>
          <w:bCs/>
          <w:spacing w:val="3"/>
          <w:sz w:val="26"/>
          <w:szCs w:val="26"/>
        </w:rPr>
        <w:t>:</w:t>
      </w:r>
      <w:r w:rsidRPr="009B374E">
        <w:rPr>
          <w:spacing w:val="3"/>
          <w:sz w:val="26"/>
          <w:szCs w:val="26"/>
        </w:rPr>
        <w:t xml:space="preserve"> </w:t>
      </w:r>
    </w:p>
    <w:p w14:paraId="270F7970" w14:textId="3EB474FE" w:rsidR="008F0E02" w:rsidRDefault="008F0E02" w:rsidP="008F0E02">
      <w:pPr>
        <w:widowControl w:val="0"/>
        <w:ind w:firstLine="709"/>
        <w:rPr>
          <w:sz w:val="26"/>
          <w:szCs w:val="26"/>
        </w:rPr>
      </w:pPr>
      <w:r w:rsidRPr="009B374E">
        <w:rPr>
          <w:spacing w:val="3"/>
          <w:sz w:val="26"/>
          <w:szCs w:val="26"/>
        </w:rPr>
        <w:t xml:space="preserve">- </w:t>
      </w:r>
      <w:r>
        <w:rPr>
          <w:spacing w:val="3"/>
          <w:sz w:val="26"/>
          <w:szCs w:val="26"/>
        </w:rPr>
        <w:t>консультант</w:t>
      </w:r>
      <w:r w:rsidRPr="009B374E">
        <w:rPr>
          <w:spacing w:val="3"/>
          <w:sz w:val="26"/>
          <w:szCs w:val="26"/>
        </w:rPr>
        <w:t xml:space="preserve"> отдела надзора, сохранения и использования объектов культурного наследия федерального значения - наличие высшего образования. </w:t>
      </w:r>
      <w:r w:rsidRPr="009B374E">
        <w:rPr>
          <w:sz w:val="26"/>
          <w:szCs w:val="26"/>
        </w:rPr>
        <w:t>Укрупненные группы специальностей, направлений подготовки:</w:t>
      </w:r>
      <w:r w:rsidRPr="009B374E">
        <w:rPr>
          <w:spacing w:val="3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 xml:space="preserve">«Экономика и управление», </w:t>
      </w:r>
      <w:r w:rsidR="003336E0" w:rsidRPr="009B374E">
        <w:rPr>
          <w:sz w:val="26"/>
          <w:szCs w:val="26"/>
        </w:rPr>
        <w:t>«</w:t>
      </w:r>
      <w:proofErr w:type="spellStart"/>
      <w:r w:rsidR="003336E0" w:rsidRPr="009B374E">
        <w:rPr>
          <w:sz w:val="26"/>
          <w:szCs w:val="26"/>
        </w:rPr>
        <w:t>Музеология</w:t>
      </w:r>
      <w:proofErr w:type="spellEnd"/>
      <w:r w:rsidR="003336E0" w:rsidRPr="009B374E">
        <w:rPr>
          <w:sz w:val="26"/>
          <w:szCs w:val="26"/>
        </w:rPr>
        <w:t xml:space="preserve"> и охрана объектов культурного и природного наследия», «Архитектура», </w:t>
      </w:r>
      <w:r w:rsidRPr="009B374E">
        <w:rPr>
          <w:sz w:val="26"/>
          <w:szCs w:val="26"/>
        </w:rPr>
        <w:t>«История», «</w:t>
      </w:r>
      <w:r w:rsidR="003336E0">
        <w:rPr>
          <w:sz w:val="26"/>
          <w:szCs w:val="26"/>
        </w:rPr>
        <w:t>История и а</w:t>
      </w:r>
      <w:r w:rsidRPr="009B374E">
        <w:rPr>
          <w:sz w:val="26"/>
          <w:szCs w:val="26"/>
        </w:rPr>
        <w:t>рхеология»</w:t>
      </w:r>
      <w:r>
        <w:rPr>
          <w:sz w:val="26"/>
          <w:szCs w:val="26"/>
        </w:rPr>
        <w:t>, «Государственное и муниципальное управление»</w:t>
      </w:r>
      <w:r w:rsidR="003336E0">
        <w:rPr>
          <w:sz w:val="26"/>
          <w:szCs w:val="26"/>
        </w:rPr>
        <w:t>, «Юриспруденция»</w:t>
      </w:r>
      <w:r w:rsidR="00E137AD" w:rsidRPr="00E137AD">
        <w:rPr>
          <w:spacing w:val="3"/>
          <w:sz w:val="26"/>
          <w:szCs w:val="26"/>
        </w:rPr>
        <w:t xml:space="preserve"> </w:t>
      </w:r>
      <w:r w:rsidR="00E137AD" w:rsidRPr="009B374E">
        <w:rPr>
          <w:spacing w:val="3"/>
          <w:sz w:val="26"/>
          <w:szCs w:val="26"/>
        </w:rPr>
        <w:t>или иные специальности и направления подготовки, содержащиеся в ранее применяемых перечнях профессий, специальностей и направлений подготовки.</w:t>
      </w:r>
      <w:r w:rsidR="00E137AD" w:rsidRPr="009B374E">
        <w:rPr>
          <w:b/>
          <w:bCs/>
          <w:spacing w:val="3"/>
          <w:sz w:val="26"/>
          <w:szCs w:val="26"/>
        </w:rPr>
        <w:t xml:space="preserve"> </w:t>
      </w:r>
      <w:r w:rsidR="00E137AD" w:rsidRPr="009B374E">
        <w:rPr>
          <w:spacing w:val="3"/>
          <w:sz w:val="26"/>
          <w:szCs w:val="26"/>
        </w:rPr>
        <w:t>Без предъявлений требований к стажу</w:t>
      </w:r>
      <w:r w:rsidR="00E137AD">
        <w:rPr>
          <w:spacing w:val="3"/>
          <w:sz w:val="26"/>
          <w:szCs w:val="26"/>
        </w:rPr>
        <w:t>;</w:t>
      </w:r>
    </w:p>
    <w:p w14:paraId="4C68631C" w14:textId="77777777" w:rsidR="00ED06DD" w:rsidRPr="009B374E" w:rsidRDefault="00ED06DD" w:rsidP="0083680A">
      <w:pPr>
        <w:widowControl w:val="0"/>
        <w:spacing w:line="120" w:lineRule="auto"/>
        <w:rPr>
          <w:spacing w:val="3"/>
          <w:sz w:val="26"/>
          <w:szCs w:val="26"/>
        </w:rPr>
      </w:pPr>
    </w:p>
    <w:p w14:paraId="4434A421" w14:textId="7A65408E" w:rsidR="00852697" w:rsidRPr="009B374E" w:rsidRDefault="00ED06DD" w:rsidP="00ED06DD">
      <w:pPr>
        <w:widowControl w:val="0"/>
        <w:ind w:firstLine="709"/>
        <w:rPr>
          <w:spacing w:val="3"/>
          <w:sz w:val="26"/>
          <w:szCs w:val="26"/>
        </w:rPr>
      </w:pPr>
      <w:r w:rsidRPr="009B374E">
        <w:rPr>
          <w:b/>
          <w:bCs/>
          <w:spacing w:val="3"/>
          <w:sz w:val="26"/>
          <w:szCs w:val="26"/>
        </w:rPr>
        <w:t>старшей группы должностей</w:t>
      </w:r>
      <w:r w:rsidR="00044938">
        <w:rPr>
          <w:b/>
          <w:bCs/>
          <w:spacing w:val="3"/>
          <w:sz w:val="26"/>
          <w:szCs w:val="26"/>
        </w:rPr>
        <w:t xml:space="preserve"> категории «специалисты»</w:t>
      </w:r>
      <w:r w:rsidRPr="009B374E">
        <w:rPr>
          <w:b/>
          <w:bCs/>
          <w:spacing w:val="3"/>
          <w:sz w:val="26"/>
          <w:szCs w:val="26"/>
        </w:rPr>
        <w:t>:</w:t>
      </w:r>
      <w:r w:rsidRPr="009B374E">
        <w:rPr>
          <w:spacing w:val="3"/>
          <w:sz w:val="26"/>
          <w:szCs w:val="26"/>
        </w:rPr>
        <w:t xml:space="preserve"> </w:t>
      </w:r>
    </w:p>
    <w:p w14:paraId="7393D256" w14:textId="46F55B8B" w:rsidR="0083680A" w:rsidRDefault="0083680A" w:rsidP="00E137AD">
      <w:pPr>
        <w:widowControl w:val="0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B374E">
        <w:rPr>
          <w:spacing w:val="3"/>
          <w:sz w:val="26"/>
          <w:szCs w:val="26"/>
        </w:rPr>
        <w:t xml:space="preserve">главный специалист-эксперт отдела надзора, сохранения и использования объектов культурного наследия </w:t>
      </w:r>
      <w:r>
        <w:rPr>
          <w:spacing w:val="3"/>
          <w:sz w:val="26"/>
          <w:szCs w:val="26"/>
        </w:rPr>
        <w:t>регионального</w:t>
      </w:r>
      <w:r w:rsidRPr="009B374E">
        <w:rPr>
          <w:spacing w:val="3"/>
          <w:sz w:val="26"/>
          <w:szCs w:val="26"/>
        </w:rPr>
        <w:t xml:space="preserve"> значения - наличие высшего образования. </w:t>
      </w:r>
      <w:r w:rsidR="008F0E02" w:rsidRPr="009B374E">
        <w:rPr>
          <w:sz w:val="26"/>
          <w:szCs w:val="26"/>
        </w:rPr>
        <w:t xml:space="preserve">Укрупненные </w:t>
      </w:r>
      <w:r w:rsidRPr="009B374E">
        <w:rPr>
          <w:sz w:val="26"/>
          <w:szCs w:val="26"/>
        </w:rPr>
        <w:t>группы специальностей, направлений подготовки:</w:t>
      </w:r>
      <w:r w:rsidRPr="009B374E">
        <w:rPr>
          <w:spacing w:val="3"/>
          <w:sz w:val="26"/>
          <w:szCs w:val="26"/>
        </w:rPr>
        <w:t xml:space="preserve"> </w:t>
      </w:r>
      <w:r w:rsidR="006B0D28" w:rsidRPr="009B374E">
        <w:rPr>
          <w:sz w:val="26"/>
          <w:szCs w:val="26"/>
        </w:rPr>
        <w:t>«</w:t>
      </w:r>
      <w:proofErr w:type="spellStart"/>
      <w:r w:rsidR="006B0D28" w:rsidRPr="009B374E">
        <w:rPr>
          <w:sz w:val="26"/>
          <w:szCs w:val="26"/>
        </w:rPr>
        <w:t>Музеология</w:t>
      </w:r>
      <w:proofErr w:type="spellEnd"/>
      <w:r w:rsidR="006B0D28" w:rsidRPr="009B374E">
        <w:rPr>
          <w:sz w:val="26"/>
          <w:szCs w:val="26"/>
        </w:rPr>
        <w:t xml:space="preserve"> и охрана объектов культурного и природного наследия», «Архитектура», «История», «</w:t>
      </w:r>
      <w:r w:rsidR="006B0D28">
        <w:rPr>
          <w:sz w:val="26"/>
          <w:szCs w:val="26"/>
        </w:rPr>
        <w:t>История и а</w:t>
      </w:r>
      <w:r w:rsidR="006B0D28" w:rsidRPr="009B374E">
        <w:rPr>
          <w:sz w:val="26"/>
          <w:szCs w:val="26"/>
        </w:rPr>
        <w:t>рхеология»</w:t>
      </w:r>
      <w:r w:rsidR="006B0D28">
        <w:rPr>
          <w:sz w:val="26"/>
          <w:szCs w:val="26"/>
        </w:rPr>
        <w:t>, «Государственное и муниципальное управление», «Юриспруденция»</w:t>
      </w:r>
      <w:r w:rsidR="006B0D28" w:rsidRPr="00E137AD">
        <w:rPr>
          <w:spacing w:val="3"/>
          <w:sz w:val="26"/>
          <w:szCs w:val="26"/>
        </w:rPr>
        <w:t xml:space="preserve"> </w:t>
      </w:r>
      <w:r w:rsidR="00E137AD" w:rsidRPr="009B374E">
        <w:rPr>
          <w:spacing w:val="3"/>
          <w:sz w:val="26"/>
          <w:szCs w:val="26"/>
        </w:rPr>
        <w:t>или иные специальности и направления подготовки, содержащиеся в ранее применяемых перечнях профессий, специальностей и направлений подготовки.</w:t>
      </w:r>
      <w:r w:rsidR="00E137AD" w:rsidRPr="009B374E">
        <w:rPr>
          <w:b/>
          <w:bCs/>
          <w:spacing w:val="3"/>
          <w:sz w:val="26"/>
          <w:szCs w:val="26"/>
        </w:rPr>
        <w:t xml:space="preserve"> </w:t>
      </w:r>
      <w:r w:rsidR="00E137AD" w:rsidRPr="009B374E">
        <w:rPr>
          <w:spacing w:val="3"/>
          <w:sz w:val="26"/>
          <w:szCs w:val="26"/>
        </w:rPr>
        <w:t>Без предъявлений требований к стажу</w:t>
      </w:r>
      <w:r>
        <w:rPr>
          <w:sz w:val="26"/>
          <w:szCs w:val="26"/>
        </w:rPr>
        <w:t>;</w:t>
      </w:r>
    </w:p>
    <w:p w14:paraId="08FD31B7" w14:textId="77777777" w:rsidR="00E137AD" w:rsidRDefault="00E137AD" w:rsidP="00E137AD">
      <w:pPr>
        <w:widowControl w:val="0"/>
        <w:spacing w:line="120" w:lineRule="auto"/>
        <w:ind w:firstLine="709"/>
        <w:rPr>
          <w:sz w:val="26"/>
          <w:szCs w:val="26"/>
        </w:rPr>
      </w:pPr>
    </w:p>
    <w:p w14:paraId="0B4DBE96" w14:textId="5C9E009F" w:rsidR="009B374E" w:rsidRDefault="0083680A" w:rsidP="00E137AD">
      <w:pPr>
        <w:pStyle w:val="af"/>
        <w:ind w:left="0" w:firstLine="709"/>
        <w:rPr>
          <w:spacing w:val="3"/>
          <w:sz w:val="26"/>
          <w:szCs w:val="26"/>
        </w:rPr>
      </w:pPr>
      <w:r>
        <w:rPr>
          <w:sz w:val="26"/>
          <w:szCs w:val="26"/>
        </w:rPr>
        <w:t xml:space="preserve">- главный специалист-эксперт отдела финансово-хозяйственной деятельности и кадровой работы - </w:t>
      </w:r>
      <w:r w:rsidRPr="009B374E">
        <w:rPr>
          <w:spacing w:val="3"/>
          <w:sz w:val="26"/>
          <w:szCs w:val="26"/>
        </w:rPr>
        <w:t>наличие высшего образования.</w:t>
      </w:r>
      <w:r>
        <w:rPr>
          <w:spacing w:val="3"/>
          <w:sz w:val="26"/>
          <w:szCs w:val="26"/>
        </w:rPr>
        <w:t xml:space="preserve"> </w:t>
      </w:r>
      <w:r w:rsidRPr="0078141D">
        <w:rPr>
          <w:sz w:val="26"/>
          <w:szCs w:val="26"/>
        </w:rPr>
        <w:t>Укрупненные группы специальностей, направлений подготовки:</w:t>
      </w:r>
      <w:r w:rsidRPr="0078141D">
        <w:rPr>
          <w:spacing w:val="3"/>
          <w:sz w:val="26"/>
          <w:szCs w:val="26"/>
        </w:rPr>
        <w:t xml:space="preserve"> </w:t>
      </w:r>
      <w:r w:rsidRPr="00044938">
        <w:rPr>
          <w:spacing w:val="3"/>
          <w:sz w:val="26"/>
          <w:szCs w:val="26"/>
        </w:rPr>
        <w:t>«Экономика</w:t>
      </w:r>
      <w:r w:rsidR="006B0D28">
        <w:rPr>
          <w:spacing w:val="3"/>
          <w:sz w:val="26"/>
          <w:szCs w:val="26"/>
        </w:rPr>
        <w:t xml:space="preserve">, </w:t>
      </w:r>
      <w:r w:rsidRPr="00044938">
        <w:rPr>
          <w:spacing w:val="3"/>
          <w:sz w:val="26"/>
          <w:szCs w:val="26"/>
        </w:rPr>
        <w:t xml:space="preserve">бухгалтерский учет </w:t>
      </w:r>
      <w:r w:rsidR="006B0D28">
        <w:rPr>
          <w:spacing w:val="3"/>
          <w:sz w:val="26"/>
          <w:szCs w:val="26"/>
        </w:rPr>
        <w:t>и контроль</w:t>
      </w:r>
      <w:r w:rsidRPr="00044938">
        <w:rPr>
          <w:spacing w:val="3"/>
          <w:sz w:val="26"/>
          <w:szCs w:val="26"/>
        </w:rPr>
        <w:t xml:space="preserve">», </w:t>
      </w:r>
      <w:r w:rsidR="00ED06DD" w:rsidRPr="009B374E">
        <w:rPr>
          <w:spacing w:val="3"/>
          <w:sz w:val="26"/>
          <w:szCs w:val="26"/>
        </w:rPr>
        <w:t>или иные специальности и направления подготовки, содержащиеся в ранее применяемых перечнях профессий, специальностей и направлений подготовки.</w:t>
      </w:r>
      <w:r w:rsidR="00BF7657" w:rsidRPr="009B374E">
        <w:rPr>
          <w:b/>
          <w:bCs/>
          <w:spacing w:val="3"/>
          <w:sz w:val="26"/>
          <w:szCs w:val="26"/>
        </w:rPr>
        <w:t xml:space="preserve"> </w:t>
      </w:r>
      <w:r w:rsidR="009B374E" w:rsidRPr="009B374E">
        <w:rPr>
          <w:spacing w:val="3"/>
          <w:sz w:val="26"/>
          <w:szCs w:val="26"/>
        </w:rPr>
        <w:t>Без предъявлений требований к стажу.</w:t>
      </w:r>
    </w:p>
    <w:p w14:paraId="42452EA0" w14:textId="77777777" w:rsidR="00EE69DE" w:rsidRDefault="00EE69DE" w:rsidP="00E137AD">
      <w:pPr>
        <w:widowControl w:val="0"/>
        <w:rPr>
          <w:spacing w:val="3"/>
          <w:sz w:val="26"/>
          <w:szCs w:val="26"/>
        </w:rPr>
      </w:pPr>
    </w:p>
    <w:p w14:paraId="7188D7E2" w14:textId="4C077AEA" w:rsidR="00EE69DE" w:rsidRDefault="00EE69DE" w:rsidP="00EE69DE">
      <w:pPr>
        <w:pStyle w:val="af"/>
        <w:widowControl w:val="0"/>
        <w:numPr>
          <w:ilvl w:val="0"/>
          <w:numId w:val="23"/>
        </w:numPr>
        <w:rPr>
          <w:spacing w:val="3"/>
          <w:sz w:val="26"/>
          <w:szCs w:val="26"/>
        </w:rPr>
      </w:pPr>
      <w:r>
        <w:rPr>
          <w:spacing w:val="3"/>
          <w:sz w:val="26"/>
          <w:szCs w:val="26"/>
        </w:rPr>
        <w:t xml:space="preserve">Требования </w:t>
      </w:r>
      <w:r w:rsidRPr="00E137AD">
        <w:rPr>
          <w:b/>
          <w:bCs/>
          <w:spacing w:val="3"/>
          <w:sz w:val="26"/>
          <w:szCs w:val="26"/>
        </w:rPr>
        <w:t>к</w:t>
      </w:r>
      <w:r w:rsidR="00E137AD" w:rsidRPr="00E137AD">
        <w:rPr>
          <w:b/>
          <w:bCs/>
          <w:spacing w:val="3"/>
          <w:sz w:val="26"/>
          <w:szCs w:val="26"/>
        </w:rPr>
        <w:t xml:space="preserve"> ведущей и</w:t>
      </w:r>
      <w:r w:rsidRPr="00E137AD">
        <w:rPr>
          <w:b/>
          <w:bCs/>
          <w:spacing w:val="3"/>
          <w:sz w:val="26"/>
          <w:szCs w:val="26"/>
        </w:rPr>
        <w:t xml:space="preserve"> старшей групп</w:t>
      </w:r>
      <w:r w:rsidR="00E137AD" w:rsidRPr="00E137AD">
        <w:rPr>
          <w:b/>
          <w:bCs/>
          <w:spacing w:val="3"/>
          <w:sz w:val="26"/>
          <w:szCs w:val="26"/>
        </w:rPr>
        <w:t>ам</w:t>
      </w:r>
      <w:r>
        <w:rPr>
          <w:spacing w:val="3"/>
          <w:sz w:val="26"/>
          <w:szCs w:val="26"/>
        </w:rPr>
        <w:t xml:space="preserve"> должностей:</w:t>
      </w:r>
    </w:p>
    <w:p w14:paraId="77068ED5" w14:textId="3972508C" w:rsidR="00EE69DE" w:rsidRPr="00EE69DE" w:rsidRDefault="00EE69DE" w:rsidP="00EE69DE">
      <w:pPr>
        <w:widowControl w:val="0"/>
        <w:ind w:left="709"/>
        <w:rPr>
          <w:spacing w:val="3"/>
          <w:sz w:val="26"/>
          <w:szCs w:val="26"/>
        </w:rPr>
      </w:pPr>
      <w:r w:rsidRPr="00EE69DE">
        <w:rPr>
          <w:spacing w:val="3"/>
          <w:sz w:val="26"/>
          <w:szCs w:val="26"/>
        </w:rPr>
        <w:t>Наличие следующих базовых знаний и умений:</w:t>
      </w:r>
    </w:p>
    <w:p w14:paraId="51A277EA" w14:textId="77777777" w:rsidR="00EE69DE" w:rsidRPr="00044938" w:rsidRDefault="00EE69DE" w:rsidP="00EE69DE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знание государственного языка Российской Федерации (русского языка);</w:t>
      </w:r>
    </w:p>
    <w:p w14:paraId="60DF33A2" w14:textId="77777777" w:rsidR="00EE69DE" w:rsidRPr="00044938" w:rsidRDefault="00EE69DE" w:rsidP="00EE69DE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правовые знания основ:</w:t>
      </w:r>
    </w:p>
    <w:p w14:paraId="6DCCAFB5" w14:textId="77777777" w:rsidR="00EE69DE" w:rsidRPr="00044938" w:rsidRDefault="00EE69DE" w:rsidP="00EE69DE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Конституции Российской Федерации;</w:t>
      </w:r>
    </w:p>
    <w:p w14:paraId="607D9522" w14:textId="77777777" w:rsidR="00EE69DE" w:rsidRPr="00044938" w:rsidRDefault="00EE69DE" w:rsidP="00EE69DE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lastRenderedPageBreak/>
        <w:t>Федерального закона от 27 мая 2003 г. № 58-ФЗ «О системе государственной службы Российской Федерации»;</w:t>
      </w:r>
    </w:p>
    <w:p w14:paraId="4CCF2639" w14:textId="77777777" w:rsidR="00EE69DE" w:rsidRPr="00044938" w:rsidRDefault="00EE69DE" w:rsidP="00EE69DE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Федерального закона от 27 июля 2004 г. № 79-ФЗ «О государственной гражданской службе Российской Федерации»;</w:t>
      </w:r>
    </w:p>
    <w:p w14:paraId="41FA2FA0" w14:textId="77777777" w:rsidR="00EE69DE" w:rsidRPr="00044938" w:rsidRDefault="00EE69DE" w:rsidP="00EE69DE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Федерального закона от 25 декабря 2008 г. № 273-ФЗ</w:t>
      </w:r>
      <w:r>
        <w:rPr>
          <w:spacing w:val="3"/>
          <w:sz w:val="26"/>
          <w:szCs w:val="26"/>
        </w:rPr>
        <w:t xml:space="preserve"> </w:t>
      </w:r>
      <w:r w:rsidRPr="00044938">
        <w:rPr>
          <w:spacing w:val="3"/>
          <w:sz w:val="26"/>
          <w:szCs w:val="26"/>
        </w:rPr>
        <w:t>«О противодействии коррупции»;</w:t>
      </w:r>
    </w:p>
    <w:p w14:paraId="3601DB93" w14:textId="77777777" w:rsidR="00EE69DE" w:rsidRPr="00044938" w:rsidRDefault="00EE69DE" w:rsidP="00EE69DE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Конституции Республики Дагестан;</w:t>
      </w:r>
    </w:p>
    <w:p w14:paraId="00517710" w14:textId="77777777" w:rsidR="00EE69DE" w:rsidRPr="00044938" w:rsidRDefault="00EE69DE" w:rsidP="00EE69DE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Закона Республики Дагестан от 12.10.2005 № 32 «О государственной гражданской службе Республики Дагестан»;</w:t>
      </w:r>
    </w:p>
    <w:p w14:paraId="5051606D" w14:textId="77777777" w:rsidR="00EE69DE" w:rsidRPr="00044938" w:rsidRDefault="00EE69DE" w:rsidP="00EE69DE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Закона Республики Дагестан от 07.04.2009 № 21 «О противодействии     коррупции в Республике Дагестан»;</w:t>
      </w:r>
    </w:p>
    <w:p w14:paraId="5CED179B" w14:textId="77777777" w:rsidR="00EE69DE" w:rsidRPr="00044938" w:rsidRDefault="00EE69DE" w:rsidP="00EE69DE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знания и умения в области информационно-коммуникационных технологий;</w:t>
      </w:r>
    </w:p>
    <w:p w14:paraId="0EAF6DA7" w14:textId="77777777" w:rsidR="00EE69DE" w:rsidRPr="00044938" w:rsidRDefault="00EE69DE" w:rsidP="00EE69DE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умение мыслить системно;</w:t>
      </w:r>
    </w:p>
    <w:p w14:paraId="7B0E590F" w14:textId="77777777" w:rsidR="00EE69DE" w:rsidRPr="00044938" w:rsidRDefault="00EE69DE" w:rsidP="00EE69DE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умение планировать, рационально использовать служебное время и достигать результата;</w:t>
      </w:r>
    </w:p>
    <w:p w14:paraId="707B99E5" w14:textId="77777777" w:rsidR="00EE69DE" w:rsidRPr="00044938" w:rsidRDefault="00EE69DE" w:rsidP="00EE69DE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коммуникативные умения;</w:t>
      </w:r>
      <w:r>
        <w:rPr>
          <w:spacing w:val="3"/>
          <w:sz w:val="26"/>
          <w:szCs w:val="26"/>
        </w:rPr>
        <w:t xml:space="preserve"> </w:t>
      </w:r>
      <w:r w:rsidRPr="00044938">
        <w:rPr>
          <w:spacing w:val="3"/>
          <w:sz w:val="26"/>
          <w:szCs w:val="26"/>
        </w:rPr>
        <w:t>умение управлять изменениями.</w:t>
      </w:r>
    </w:p>
    <w:p w14:paraId="50CBD35C" w14:textId="77777777" w:rsidR="00EE69DE" w:rsidRPr="00044938" w:rsidRDefault="00EE69DE" w:rsidP="00EE69DE">
      <w:pPr>
        <w:widowControl w:val="0"/>
        <w:spacing w:line="120" w:lineRule="auto"/>
        <w:ind w:firstLine="709"/>
        <w:rPr>
          <w:spacing w:val="3"/>
          <w:sz w:val="26"/>
          <w:szCs w:val="26"/>
        </w:rPr>
      </w:pPr>
    </w:p>
    <w:p w14:paraId="3678634A" w14:textId="77777777" w:rsidR="00EE69DE" w:rsidRPr="00044938" w:rsidRDefault="00EE69DE" w:rsidP="00EE69DE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3. Профессиональные знания:</w:t>
      </w:r>
    </w:p>
    <w:p w14:paraId="4385D2D1" w14:textId="77777777" w:rsidR="00EE69DE" w:rsidRPr="00044938" w:rsidRDefault="00EE69DE" w:rsidP="00EE69DE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 xml:space="preserve">Конституции Российской Федерации, федеральных конституционных законов, федеральных законов, указов и распоряжений Президента Российской Федерации,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приказов и распоряжений Администрации Главы и Правительства Республики Дагестан и иных нормативных правовых актов, необходимых для исполнения должностных обязанностей; законодательства о государственной гражданской службе Республики Дагестан; структуры и полномочий органов государственной власти Республики Дагестан; форм и методов работы с применением автоматизированных средств управления;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правил делового этикета; порядка работы со служебной информацией; правил </w:t>
      </w:r>
      <w:proofErr w:type="spellStart"/>
      <w:r w:rsidRPr="00044938">
        <w:rPr>
          <w:spacing w:val="3"/>
          <w:sz w:val="26"/>
          <w:szCs w:val="26"/>
        </w:rPr>
        <w:t>юридико</w:t>
      </w:r>
      <w:proofErr w:type="spellEnd"/>
      <w:r w:rsidRPr="00044938">
        <w:rPr>
          <w:spacing w:val="3"/>
          <w:sz w:val="26"/>
          <w:szCs w:val="26"/>
        </w:rPr>
        <w:t>–технического оформления нормативных правовых актов; основ делопроизводства; правил охраны труда и противопожарной безопасности.</w:t>
      </w:r>
    </w:p>
    <w:p w14:paraId="7FF579F5" w14:textId="77777777" w:rsidR="00EE69DE" w:rsidRPr="00044938" w:rsidRDefault="00EE69DE" w:rsidP="00EE69DE">
      <w:pPr>
        <w:widowControl w:val="0"/>
        <w:spacing w:line="120" w:lineRule="auto"/>
        <w:ind w:firstLine="709"/>
        <w:rPr>
          <w:spacing w:val="3"/>
          <w:sz w:val="26"/>
          <w:szCs w:val="26"/>
        </w:rPr>
      </w:pPr>
    </w:p>
    <w:p w14:paraId="0754AAA3" w14:textId="77777777" w:rsidR="00EE69DE" w:rsidRPr="00044938" w:rsidRDefault="00EE69DE" w:rsidP="00EE69DE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4. Профессиональные навыки:</w:t>
      </w:r>
    </w:p>
    <w:p w14:paraId="5622E1CA" w14:textId="77777777" w:rsidR="00EE69DE" w:rsidRPr="00044938" w:rsidRDefault="00EE69DE" w:rsidP="00EE69DE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 xml:space="preserve">в сфере деятельности, позволяющей исполнять должностные обязанности с учетом задач и функций, возложенных на </w:t>
      </w:r>
      <w:r>
        <w:rPr>
          <w:spacing w:val="3"/>
          <w:sz w:val="26"/>
          <w:szCs w:val="26"/>
        </w:rPr>
        <w:t>Агентство по охране культурного наследия</w:t>
      </w:r>
      <w:r w:rsidRPr="00044938">
        <w:rPr>
          <w:spacing w:val="3"/>
          <w:sz w:val="26"/>
          <w:szCs w:val="26"/>
        </w:rPr>
        <w:t xml:space="preserve"> Республики Дагестан; оперативного и качественного исполнения поручений; анализа и планирования служебной деятельности; взаимодействия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и организаций; исполнительской дисциплины; подготовки проектов нормативных правовых актов и служебных документов; оказания консультационных услуг гражданам; работы с внутренними и периферийными устройствами компьютера; работы с информационно-телекоммуникационными сетями, в том числе сетью «Интернет»; работы в </w:t>
      </w:r>
      <w:r w:rsidRPr="00044938">
        <w:rPr>
          <w:spacing w:val="3"/>
          <w:sz w:val="26"/>
          <w:szCs w:val="26"/>
        </w:rPr>
        <w:lastRenderedPageBreak/>
        <w:t>операционной системе; управления электронной почтой; работы в текстовом редакторе; работы с электронными таблицами; подготовки презентаций; использования графических объектов в электронных документах; работы с базами данных.</w:t>
      </w:r>
    </w:p>
    <w:p w14:paraId="133CF387" w14:textId="77777777" w:rsidR="00EE69DE" w:rsidRPr="009B374E" w:rsidRDefault="00EE69DE" w:rsidP="00EE69DE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Основные права и обязанности государственного гражданского служащего, а также ограничения, запреты и требования установленные статьями 14-18 Федерального закона от 27 июля 2004 г. № 79-ФЗ «О государственной гражданской службе Российской Федерации» и статьями 12-16 Закона Республики Дагестан от 12 октября 2005 г. № 32 «О государственной гражданской службе Республики Дагестан».</w:t>
      </w:r>
    </w:p>
    <w:p w14:paraId="19128860" w14:textId="77777777" w:rsidR="00EE69DE" w:rsidRPr="009B374E" w:rsidRDefault="00EE69DE" w:rsidP="009B374E">
      <w:pPr>
        <w:widowControl w:val="0"/>
        <w:ind w:firstLine="709"/>
        <w:rPr>
          <w:b/>
          <w:bCs/>
          <w:spacing w:val="3"/>
          <w:sz w:val="26"/>
          <w:szCs w:val="26"/>
        </w:rPr>
      </w:pPr>
    </w:p>
    <w:p w14:paraId="07002CB1" w14:textId="40952D26" w:rsidR="00BF7657" w:rsidRDefault="00BF7657" w:rsidP="00BF7657">
      <w:pPr>
        <w:widowControl w:val="0"/>
        <w:ind w:firstLine="709"/>
        <w:rPr>
          <w:b/>
          <w:bCs/>
          <w:spacing w:val="3"/>
          <w:sz w:val="28"/>
          <w:szCs w:val="28"/>
        </w:rPr>
      </w:pPr>
    </w:p>
    <w:bookmarkEnd w:id="0"/>
    <w:p w14:paraId="2481149A" w14:textId="5657D627" w:rsidR="00BF7657" w:rsidRPr="00BF7657" w:rsidRDefault="00BF7657" w:rsidP="00ED06DD">
      <w:pPr>
        <w:rPr>
          <w:sz w:val="28"/>
          <w:szCs w:val="28"/>
        </w:rPr>
      </w:pPr>
    </w:p>
    <w:sectPr w:rsidR="00BF7657" w:rsidRPr="00BF7657" w:rsidSect="00902B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49" w:bottom="1276" w:left="1418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7C8E8" w14:textId="77777777" w:rsidR="00694F6F" w:rsidRDefault="00694F6F">
      <w:r>
        <w:separator/>
      </w:r>
    </w:p>
  </w:endnote>
  <w:endnote w:type="continuationSeparator" w:id="0">
    <w:p w14:paraId="4CC237D1" w14:textId="77777777" w:rsidR="00694F6F" w:rsidRDefault="00694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0F141" w14:textId="77777777" w:rsidR="008E2439" w:rsidRDefault="008E2439" w:rsidP="00AC26F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8742CFF" w14:textId="77777777" w:rsidR="008E2439" w:rsidRDefault="008E2439" w:rsidP="006E74F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F77C" w14:textId="77777777" w:rsidR="008E2439" w:rsidRDefault="008E2439" w:rsidP="006E74F7">
    <w:pPr>
      <w:pStyle w:val="a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5417B" w14:textId="77777777" w:rsidR="008E2439" w:rsidRPr="007F2CCC" w:rsidRDefault="008E2439" w:rsidP="007F2CCC">
    <w:pPr>
      <w:tabs>
        <w:tab w:val="left" w:pos="426"/>
        <w:tab w:val="left" w:pos="1134"/>
      </w:tabs>
      <w:rPr>
        <w:b/>
      </w:rPr>
    </w:pPr>
  </w:p>
  <w:p w14:paraId="545DDD5B" w14:textId="77777777" w:rsidR="008E2439" w:rsidRDefault="008E2439" w:rsidP="00B764A1">
    <w:pPr>
      <w:pStyle w:val="a8"/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7E9D5" w14:textId="77777777" w:rsidR="00694F6F" w:rsidRDefault="00694F6F">
      <w:r>
        <w:separator/>
      </w:r>
    </w:p>
  </w:footnote>
  <w:footnote w:type="continuationSeparator" w:id="0">
    <w:p w14:paraId="55AEB8F0" w14:textId="77777777" w:rsidR="00694F6F" w:rsidRDefault="00694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70659" w14:textId="77777777" w:rsidR="008E2439" w:rsidRDefault="008E2439" w:rsidP="000939D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57B7B19" w14:textId="77777777" w:rsidR="008E2439" w:rsidRDefault="008E243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A8317" w14:textId="77777777" w:rsidR="008E2439" w:rsidRDefault="008E2439" w:rsidP="00E82A3F">
    <w:pPr>
      <w:pStyle w:val="a5"/>
      <w:tabs>
        <w:tab w:val="clear" w:pos="4677"/>
        <w:tab w:val="clear" w:pos="9355"/>
        <w:tab w:val="left" w:pos="411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5AC82" w14:textId="0560F2DF" w:rsidR="008E2439" w:rsidRPr="004F12AF" w:rsidRDefault="008E2439" w:rsidP="00F11937">
    <w:pPr>
      <w:pStyle w:val="a5"/>
      <w:tabs>
        <w:tab w:val="clear" w:pos="9355"/>
        <w:tab w:val="left" w:pos="210"/>
        <w:tab w:val="left" w:pos="818"/>
        <w:tab w:val="left" w:pos="6765"/>
        <w:tab w:val="left" w:pos="7419"/>
      </w:tabs>
      <w:rPr>
        <w:sz w:val="28"/>
        <w:szCs w:val="28"/>
      </w:rPr>
    </w:pPr>
    <w:r>
      <w:rPr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058B7"/>
    <w:multiLevelType w:val="hybridMultilevel"/>
    <w:tmpl w:val="40E86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9867ADA"/>
    <w:multiLevelType w:val="hybridMultilevel"/>
    <w:tmpl w:val="29F63932"/>
    <w:lvl w:ilvl="0" w:tplc="F9E436D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712518"/>
    <w:multiLevelType w:val="hybridMultilevel"/>
    <w:tmpl w:val="80A02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5173B"/>
    <w:multiLevelType w:val="hybridMultilevel"/>
    <w:tmpl w:val="DD2A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F7695"/>
    <w:multiLevelType w:val="hybridMultilevel"/>
    <w:tmpl w:val="BA247D4C"/>
    <w:lvl w:ilvl="0" w:tplc="F314E9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4C07FD"/>
    <w:multiLevelType w:val="hybridMultilevel"/>
    <w:tmpl w:val="5B6485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857F49"/>
    <w:multiLevelType w:val="hybridMultilevel"/>
    <w:tmpl w:val="E3CC8F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C331C9"/>
    <w:multiLevelType w:val="hybridMultilevel"/>
    <w:tmpl w:val="BB02BC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368DD"/>
    <w:multiLevelType w:val="hybridMultilevel"/>
    <w:tmpl w:val="1DE2EB6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97DB6"/>
    <w:multiLevelType w:val="hybridMultilevel"/>
    <w:tmpl w:val="EB827766"/>
    <w:lvl w:ilvl="0" w:tplc="A740EE3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 w15:restartNumberingAfterBreak="0">
    <w:nsid w:val="390C3318"/>
    <w:multiLevelType w:val="hybridMultilevel"/>
    <w:tmpl w:val="DB70E1AE"/>
    <w:lvl w:ilvl="0" w:tplc="56D834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9497395"/>
    <w:multiLevelType w:val="multilevel"/>
    <w:tmpl w:val="2DE64E36"/>
    <w:lvl w:ilvl="0">
      <w:start w:val="1"/>
      <w:numFmt w:val="decimal"/>
      <w:lvlText w:val="%1."/>
      <w:lvlJc w:val="left"/>
      <w:pPr>
        <w:ind w:left="787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94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7" w:hanging="2160"/>
      </w:pPr>
      <w:rPr>
        <w:rFonts w:hint="default"/>
      </w:rPr>
    </w:lvl>
  </w:abstractNum>
  <w:abstractNum w:abstractNumId="12" w15:restartNumberingAfterBreak="0">
    <w:nsid w:val="3C524C62"/>
    <w:multiLevelType w:val="hybridMultilevel"/>
    <w:tmpl w:val="45B230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22883"/>
    <w:multiLevelType w:val="hybridMultilevel"/>
    <w:tmpl w:val="1E76F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A74AB"/>
    <w:multiLevelType w:val="hybridMultilevel"/>
    <w:tmpl w:val="3F5CF664"/>
    <w:lvl w:ilvl="0" w:tplc="82E050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11379C2"/>
    <w:multiLevelType w:val="hybridMultilevel"/>
    <w:tmpl w:val="E22C5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42CAF"/>
    <w:multiLevelType w:val="hybridMultilevel"/>
    <w:tmpl w:val="74881ECC"/>
    <w:lvl w:ilvl="0" w:tplc="C126896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00140FE"/>
    <w:multiLevelType w:val="hybridMultilevel"/>
    <w:tmpl w:val="2B98B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26987"/>
    <w:multiLevelType w:val="hybridMultilevel"/>
    <w:tmpl w:val="0332D38A"/>
    <w:lvl w:ilvl="0" w:tplc="53F65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0B7D23"/>
    <w:multiLevelType w:val="hybridMultilevel"/>
    <w:tmpl w:val="0E7020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08315E0"/>
    <w:multiLevelType w:val="hybridMultilevel"/>
    <w:tmpl w:val="8AECE4EC"/>
    <w:lvl w:ilvl="0" w:tplc="255C830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08F64AB"/>
    <w:multiLevelType w:val="hybridMultilevel"/>
    <w:tmpl w:val="FFD2CB32"/>
    <w:lvl w:ilvl="0" w:tplc="1D1C15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37D4C8F"/>
    <w:multiLevelType w:val="hybridMultilevel"/>
    <w:tmpl w:val="913636B2"/>
    <w:lvl w:ilvl="0" w:tplc="2B3600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9127D3A"/>
    <w:multiLevelType w:val="hybridMultilevel"/>
    <w:tmpl w:val="9D2622E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D44AE0"/>
    <w:multiLevelType w:val="multilevel"/>
    <w:tmpl w:val="94FCFC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5" w15:restartNumberingAfterBreak="0">
    <w:nsid w:val="7C3C5973"/>
    <w:multiLevelType w:val="hybridMultilevel"/>
    <w:tmpl w:val="1F24FA30"/>
    <w:lvl w:ilvl="0" w:tplc="3F74BDAC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8"/>
  </w:num>
  <w:num w:numId="2">
    <w:abstractNumId w:val="19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23"/>
  </w:num>
  <w:num w:numId="8">
    <w:abstractNumId w:val="20"/>
  </w:num>
  <w:num w:numId="9">
    <w:abstractNumId w:val="3"/>
  </w:num>
  <w:num w:numId="10">
    <w:abstractNumId w:val="14"/>
  </w:num>
  <w:num w:numId="11">
    <w:abstractNumId w:val="25"/>
  </w:num>
  <w:num w:numId="12">
    <w:abstractNumId w:val="9"/>
  </w:num>
  <w:num w:numId="13">
    <w:abstractNumId w:val="17"/>
  </w:num>
  <w:num w:numId="14">
    <w:abstractNumId w:val="7"/>
  </w:num>
  <w:num w:numId="15">
    <w:abstractNumId w:val="15"/>
  </w:num>
  <w:num w:numId="16">
    <w:abstractNumId w:val="13"/>
  </w:num>
  <w:num w:numId="17">
    <w:abstractNumId w:val="12"/>
  </w:num>
  <w:num w:numId="18">
    <w:abstractNumId w:val="8"/>
  </w:num>
  <w:num w:numId="19">
    <w:abstractNumId w:val="16"/>
  </w:num>
  <w:num w:numId="20">
    <w:abstractNumId w:val="2"/>
  </w:num>
  <w:num w:numId="21">
    <w:abstractNumId w:val="11"/>
  </w:num>
  <w:num w:numId="22">
    <w:abstractNumId w:val="24"/>
  </w:num>
  <w:num w:numId="23">
    <w:abstractNumId w:val="21"/>
  </w:num>
  <w:num w:numId="24">
    <w:abstractNumId w:val="22"/>
  </w:num>
  <w:num w:numId="25">
    <w:abstractNumId w:val="1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5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A12"/>
    <w:rsid w:val="00000B70"/>
    <w:rsid w:val="000037E6"/>
    <w:rsid w:val="000041F9"/>
    <w:rsid w:val="00004304"/>
    <w:rsid w:val="00004E1F"/>
    <w:rsid w:val="00007D8C"/>
    <w:rsid w:val="000107EF"/>
    <w:rsid w:val="000115A0"/>
    <w:rsid w:val="000122F2"/>
    <w:rsid w:val="00012C07"/>
    <w:rsid w:val="000137E7"/>
    <w:rsid w:val="00015716"/>
    <w:rsid w:val="000171E4"/>
    <w:rsid w:val="00017CF7"/>
    <w:rsid w:val="0002060D"/>
    <w:rsid w:val="00023837"/>
    <w:rsid w:val="000250EE"/>
    <w:rsid w:val="00026D4A"/>
    <w:rsid w:val="00030D38"/>
    <w:rsid w:val="000366F2"/>
    <w:rsid w:val="000420B2"/>
    <w:rsid w:val="000428A9"/>
    <w:rsid w:val="000431B0"/>
    <w:rsid w:val="00044626"/>
    <w:rsid w:val="00044938"/>
    <w:rsid w:val="00044B69"/>
    <w:rsid w:val="00044FC2"/>
    <w:rsid w:val="000457D2"/>
    <w:rsid w:val="00050900"/>
    <w:rsid w:val="000514C7"/>
    <w:rsid w:val="000516D0"/>
    <w:rsid w:val="000526A8"/>
    <w:rsid w:val="00052EF9"/>
    <w:rsid w:val="000542B7"/>
    <w:rsid w:val="000556F9"/>
    <w:rsid w:val="0005731D"/>
    <w:rsid w:val="000578E7"/>
    <w:rsid w:val="000642C6"/>
    <w:rsid w:val="00064A4B"/>
    <w:rsid w:val="00070ED5"/>
    <w:rsid w:val="00071FC7"/>
    <w:rsid w:val="0007229E"/>
    <w:rsid w:val="000732A5"/>
    <w:rsid w:val="000734E0"/>
    <w:rsid w:val="00074838"/>
    <w:rsid w:val="00074BA1"/>
    <w:rsid w:val="00074DDB"/>
    <w:rsid w:val="00074E8C"/>
    <w:rsid w:val="00075D9A"/>
    <w:rsid w:val="00076DDD"/>
    <w:rsid w:val="0007763C"/>
    <w:rsid w:val="00077940"/>
    <w:rsid w:val="0008076C"/>
    <w:rsid w:val="00081FF8"/>
    <w:rsid w:val="000832BF"/>
    <w:rsid w:val="0008399E"/>
    <w:rsid w:val="000845B3"/>
    <w:rsid w:val="00085A32"/>
    <w:rsid w:val="00085C60"/>
    <w:rsid w:val="00085FD6"/>
    <w:rsid w:val="000864FD"/>
    <w:rsid w:val="000866F0"/>
    <w:rsid w:val="00090F4D"/>
    <w:rsid w:val="00091530"/>
    <w:rsid w:val="000939D7"/>
    <w:rsid w:val="00093DF6"/>
    <w:rsid w:val="000971FC"/>
    <w:rsid w:val="000A0D6C"/>
    <w:rsid w:val="000A3A8F"/>
    <w:rsid w:val="000B0EA0"/>
    <w:rsid w:val="000B4D28"/>
    <w:rsid w:val="000B5DBB"/>
    <w:rsid w:val="000C00AA"/>
    <w:rsid w:val="000C0763"/>
    <w:rsid w:val="000C0EFA"/>
    <w:rsid w:val="000C21E2"/>
    <w:rsid w:val="000C3223"/>
    <w:rsid w:val="000C3BE7"/>
    <w:rsid w:val="000C4431"/>
    <w:rsid w:val="000C6E6F"/>
    <w:rsid w:val="000C71CA"/>
    <w:rsid w:val="000C7243"/>
    <w:rsid w:val="000C7315"/>
    <w:rsid w:val="000C7612"/>
    <w:rsid w:val="000D0A60"/>
    <w:rsid w:val="000D1C78"/>
    <w:rsid w:val="000D268C"/>
    <w:rsid w:val="000D2780"/>
    <w:rsid w:val="000D330F"/>
    <w:rsid w:val="000D43FA"/>
    <w:rsid w:val="000D464D"/>
    <w:rsid w:val="000D5E37"/>
    <w:rsid w:val="000D7A04"/>
    <w:rsid w:val="000D7ABB"/>
    <w:rsid w:val="000E0AC3"/>
    <w:rsid w:val="000E1D2D"/>
    <w:rsid w:val="000E3A52"/>
    <w:rsid w:val="000E4068"/>
    <w:rsid w:val="000E4542"/>
    <w:rsid w:val="000E7A7F"/>
    <w:rsid w:val="000F15A2"/>
    <w:rsid w:val="000F30E3"/>
    <w:rsid w:val="000F3C50"/>
    <w:rsid w:val="000F4017"/>
    <w:rsid w:val="000F4948"/>
    <w:rsid w:val="000F4AEC"/>
    <w:rsid w:val="000F6AEB"/>
    <w:rsid w:val="0010140A"/>
    <w:rsid w:val="00101888"/>
    <w:rsid w:val="001018FC"/>
    <w:rsid w:val="00103405"/>
    <w:rsid w:val="0010362C"/>
    <w:rsid w:val="00104AE6"/>
    <w:rsid w:val="001106C0"/>
    <w:rsid w:val="00111DAB"/>
    <w:rsid w:val="00112B6F"/>
    <w:rsid w:val="001133BA"/>
    <w:rsid w:val="00113CA8"/>
    <w:rsid w:val="00113ED2"/>
    <w:rsid w:val="00114C2C"/>
    <w:rsid w:val="001153FE"/>
    <w:rsid w:val="00117478"/>
    <w:rsid w:val="001203B8"/>
    <w:rsid w:val="00120D9B"/>
    <w:rsid w:val="001227FD"/>
    <w:rsid w:val="00123402"/>
    <w:rsid w:val="00124C38"/>
    <w:rsid w:val="0012508A"/>
    <w:rsid w:val="0012597F"/>
    <w:rsid w:val="001267DB"/>
    <w:rsid w:val="00126B30"/>
    <w:rsid w:val="00126C1A"/>
    <w:rsid w:val="001302AD"/>
    <w:rsid w:val="001342EC"/>
    <w:rsid w:val="001350EC"/>
    <w:rsid w:val="00135213"/>
    <w:rsid w:val="00135D15"/>
    <w:rsid w:val="00135F63"/>
    <w:rsid w:val="0013707C"/>
    <w:rsid w:val="00142ED2"/>
    <w:rsid w:val="00143013"/>
    <w:rsid w:val="00146788"/>
    <w:rsid w:val="0015043E"/>
    <w:rsid w:val="001505DA"/>
    <w:rsid w:val="00150E5E"/>
    <w:rsid w:val="0015268A"/>
    <w:rsid w:val="001561B7"/>
    <w:rsid w:val="0015625B"/>
    <w:rsid w:val="00160050"/>
    <w:rsid w:val="001609B6"/>
    <w:rsid w:val="00164266"/>
    <w:rsid w:val="0016542B"/>
    <w:rsid w:val="00166785"/>
    <w:rsid w:val="00170C94"/>
    <w:rsid w:val="001715C7"/>
    <w:rsid w:val="00171A4C"/>
    <w:rsid w:val="0017256E"/>
    <w:rsid w:val="00172E46"/>
    <w:rsid w:val="00174A36"/>
    <w:rsid w:val="001770B4"/>
    <w:rsid w:val="0017737C"/>
    <w:rsid w:val="00177405"/>
    <w:rsid w:val="001808FB"/>
    <w:rsid w:val="0018116D"/>
    <w:rsid w:val="001817BD"/>
    <w:rsid w:val="001817D8"/>
    <w:rsid w:val="001833F6"/>
    <w:rsid w:val="00183BE2"/>
    <w:rsid w:val="001844DE"/>
    <w:rsid w:val="0018684D"/>
    <w:rsid w:val="00187224"/>
    <w:rsid w:val="001872DB"/>
    <w:rsid w:val="001873F2"/>
    <w:rsid w:val="00190A6D"/>
    <w:rsid w:val="00193C24"/>
    <w:rsid w:val="001946A4"/>
    <w:rsid w:val="00194AAC"/>
    <w:rsid w:val="00195D4E"/>
    <w:rsid w:val="001A1C68"/>
    <w:rsid w:val="001A3180"/>
    <w:rsid w:val="001A4F8E"/>
    <w:rsid w:val="001A557E"/>
    <w:rsid w:val="001B1937"/>
    <w:rsid w:val="001B2F3A"/>
    <w:rsid w:val="001B3868"/>
    <w:rsid w:val="001B4AF5"/>
    <w:rsid w:val="001B66BE"/>
    <w:rsid w:val="001B6970"/>
    <w:rsid w:val="001C11C2"/>
    <w:rsid w:val="001C6E0D"/>
    <w:rsid w:val="001D0B33"/>
    <w:rsid w:val="001D141E"/>
    <w:rsid w:val="001D2782"/>
    <w:rsid w:val="001D2C5B"/>
    <w:rsid w:val="001D3317"/>
    <w:rsid w:val="001D4238"/>
    <w:rsid w:val="001D4A06"/>
    <w:rsid w:val="001D5F6B"/>
    <w:rsid w:val="001D72B4"/>
    <w:rsid w:val="001D745A"/>
    <w:rsid w:val="001E0AD6"/>
    <w:rsid w:val="001E1DD5"/>
    <w:rsid w:val="001E2C23"/>
    <w:rsid w:val="001E423E"/>
    <w:rsid w:val="001E464E"/>
    <w:rsid w:val="001E60D7"/>
    <w:rsid w:val="001E749F"/>
    <w:rsid w:val="001E7635"/>
    <w:rsid w:val="001E77FB"/>
    <w:rsid w:val="001E78D1"/>
    <w:rsid w:val="001F1B08"/>
    <w:rsid w:val="001F21C6"/>
    <w:rsid w:val="001F2372"/>
    <w:rsid w:val="001F249C"/>
    <w:rsid w:val="001F5078"/>
    <w:rsid w:val="001F7F27"/>
    <w:rsid w:val="00201F58"/>
    <w:rsid w:val="00202387"/>
    <w:rsid w:val="002023BC"/>
    <w:rsid w:val="0020392D"/>
    <w:rsid w:val="00204339"/>
    <w:rsid w:val="002055D6"/>
    <w:rsid w:val="00206A8E"/>
    <w:rsid w:val="00207859"/>
    <w:rsid w:val="002107E0"/>
    <w:rsid w:val="00210A44"/>
    <w:rsid w:val="00212070"/>
    <w:rsid w:val="00220417"/>
    <w:rsid w:val="00221890"/>
    <w:rsid w:val="00221B48"/>
    <w:rsid w:val="002267B9"/>
    <w:rsid w:val="00232538"/>
    <w:rsid w:val="0023275F"/>
    <w:rsid w:val="00233EA9"/>
    <w:rsid w:val="002344B3"/>
    <w:rsid w:val="00234A65"/>
    <w:rsid w:val="00236DFD"/>
    <w:rsid w:val="00237115"/>
    <w:rsid w:val="002432BA"/>
    <w:rsid w:val="002529C3"/>
    <w:rsid w:val="00253E74"/>
    <w:rsid w:val="00257E9F"/>
    <w:rsid w:val="00260B90"/>
    <w:rsid w:val="002610E4"/>
    <w:rsid w:val="00261299"/>
    <w:rsid w:val="00262A1E"/>
    <w:rsid w:val="00262A5A"/>
    <w:rsid w:val="002654CE"/>
    <w:rsid w:val="00266E76"/>
    <w:rsid w:val="002671C8"/>
    <w:rsid w:val="00270D5F"/>
    <w:rsid w:val="00271DE6"/>
    <w:rsid w:val="0027443E"/>
    <w:rsid w:val="00274485"/>
    <w:rsid w:val="00276D0C"/>
    <w:rsid w:val="00277506"/>
    <w:rsid w:val="00277EDE"/>
    <w:rsid w:val="00280369"/>
    <w:rsid w:val="00280724"/>
    <w:rsid w:val="002820B7"/>
    <w:rsid w:val="002834BA"/>
    <w:rsid w:val="00284994"/>
    <w:rsid w:val="002921FF"/>
    <w:rsid w:val="00293556"/>
    <w:rsid w:val="00293878"/>
    <w:rsid w:val="00295095"/>
    <w:rsid w:val="00296E4A"/>
    <w:rsid w:val="002976CB"/>
    <w:rsid w:val="00297C4F"/>
    <w:rsid w:val="002A285E"/>
    <w:rsid w:val="002A31A0"/>
    <w:rsid w:val="002A47DE"/>
    <w:rsid w:val="002A4AFD"/>
    <w:rsid w:val="002A5C2F"/>
    <w:rsid w:val="002A5D1E"/>
    <w:rsid w:val="002A7CF3"/>
    <w:rsid w:val="002A7F63"/>
    <w:rsid w:val="002B0431"/>
    <w:rsid w:val="002B12EF"/>
    <w:rsid w:val="002B2F2A"/>
    <w:rsid w:val="002B4D5C"/>
    <w:rsid w:val="002B6FD6"/>
    <w:rsid w:val="002B7592"/>
    <w:rsid w:val="002B7CB0"/>
    <w:rsid w:val="002B7CD9"/>
    <w:rsid w:val="002C0103"/>
    <w:rsid w:val="002C0226"/>
    <w:rsid w:val="002C108A"/>
    <w:rsid w:val="002C135F"/>
    <w:rsid w:val="002C1924"/>
    <w:rsid w:val="002C1A0E"/>
    <w:rsid w:val="002C20AD"/>
    <w:rsid w:val="002C298D"/>
    <w:rsid w:val="002C5455"/>
    <w:rsid w:val="002C5A0D"/>
    <w:rsid w:val="002C6877"/>
    <w:rsid w:val="002C74C4"/>
    <w:rsid w:val="002D084A"/>
    <w:rsid w:val="002D2AD1"/>
    <w:rsid w:val="002D2C34"/>
    <w:rsid w:val="002D2ECC"/>
    <w:rsid w:val="002D3418"/>
    <w:rsid w:val="002D39A4"/>
    <w:rsid w:val="002D3FDE"/>
    <w:rsid w:val="002D400F"/>
    <w:rsid w:val="002D42B8"/>
    <w:rsid w:val="002D4559"/>
    <w:rsid w:val="002D534A"/>
    <w:rsid w:val="002D58C5"/>
    <w:rsid w:val="002D6A14"/>
    <w:rsid w:val="002E2DA2"/>
    <w:rsid w:val="002E6ECF"/>
    <w:rsid w:val="002E7292"/>
    <w:rsid w:val="002F1C80"/>
    <w:rsid w:val="002F1D48"/>
    <w:rsid w:val="002F1FC5"/>
    <w:rsid w:val="002F4FDD"/>
    <w:rsid w:val="002F622C"/>
    <w:rsid w:val="00301205"/>
    <w:rsid w:val="00301840"/>
    <w:rsid w:val="00303A9D"/>
    <w:rsid w:val="003103A5"/>
    <w:rsid w:val="00311C43"/>
    <w:rsid w:val="00312312"/>
    <w:rsid w:val="003124C2"/>
    <w:rsid w:val="003137A9"/>
    <w:rsid w:val="00313B27"/>
    <w:rsid w:val="00314BFE"/>
    <w:rsid w:val="00315A2F"/>
    <w:rsid w:val="00316398"/>
    <w:rsid w:val="00320410"/>
    <w:rsid w:val="00320A36"/>
    <w:rsid w:val="00320C0C"/>
    <w:rsid w:val="0032105C"/>
    <w:rsid w:val="00321EE2"/>
    <w:rsid w:val="0032556A"/>
    <w:rsid w:val="003267A3"/>
    <w:rsid w:val="00327287"/>
    <w:rsid w:val="00327B2F"/>
    <w:rsid w:val="00332EEA"/>
    <w:rsid w:val="003332F0"/>
    <w:rsid w:val="003336E0"/>
    <w:rsid w:val="00333FEA"/>
    <w:rsid w:val="003352F2"/>
    <w:rsid w:val="00336824"/>
    <w:rsid w:val="0034344C"/>
    <w:rsid w:val="0034425B"/>
    <w:rsid w:val="00344CCD"/>
    <w:rsid w:val="00345998"/>
    <w:rsid w:val="00346622"/>
    <w:rsid w:val="00346B5D"/>
    <w:rsid w:val="00352E40"/>
    <w:rsid w:val="00354C5E"/>
    <w:rsid w:val="00355257"/>
    <w:rsid w:val="0035640F"/>
    <w:rsid w:val="0035648D"/>
    <w:rsid w:val="00356671"/>
    <w:rsid w:val="003601E9"/>
    <w:rsid w:val="0036070C"/>
    <w:rsid w:val="00361109"/>
    <w:rsid w:val="00363777"/>
    <w:rsid w:val="00364BF9"/>
    <w:rsid w:val="003670F0"/>
    <w:rsid w:val="003673DD"/>
    <w:rsid w:val="00367E52"/>
    <w:rsid w:val="00367F7E"/>
    <w:rsid w:val="00371921"/>
    <w:rsid w:val="00371D3A"/>
    <w:rsid w:val="00371F35"/>
    <w:rsid w:val="00371FED"/>
    <w:rsid w:val="0037234F"/>
    <w:rsid w:val="00373C92"/>
    <w:rsid w:val="00375C52"/>
    <w:rsid w:val="00376454"/>
    <w:rsid w:val="00376501"/>
    <w:rsid w:val="00377FD4"/>
    <w:rsid w:val="003821D6"/>
    <w:rsid w:val="00382300"/>
    <w:rsid w:val="00383C57"/>
    <w:rsid w:val="00384759"/>
    <w:rsid w:val="00384AD8"/>
    <w:rsid w:val="00386616"/>
    <w:rsid w:val="00387C83"/>
    <w:rsid w:val="00387CD6"/>
    <w:rsid w:val="00390F26"/>
    <w:rsid w:val="003913C0"/>
    <w:rsid w:val="00393910"/>
    <w:rsid w:val="00395912"/>
    <w:rsid w:val="00397BA4"/>
    <w:rsid w:val="003A0307"/>
    <w:rsid w:val="003A06FB"/>
    <w:rsid w:val="003A141B"/>
    <w:rsid w:val="003A14D1"/>
    <w:rsid w:val="003A3466"/>
    <w:rsid w:val="003A3738"/>
    <w:rsid w:val="003A4101"/>
    <w:rsid w:val="003A5858"/>
    <w:rsid w:val="003A6BFC"/>
    <w:rsid w:val="003A75F5"/>
    <w:rsid w:val="003B643D"/>
    <w:rsid w:val="003C0623"/>
    <w:rsid w:val="003C0D74"/>
    <w:rsid w:val="003C0E5C"/>
    <w:rsid w:val="003C10EB"/>
    <w:rsid w:val="003C2B9B"/>
    <w:rsid w:val="003C3667"/>
    <w:rsid w:val="003C3C5A"/>
    <w:rsid w:val="003C7D03"/>
    <w:rsid w:val="003D099C"/>
    <w:rsid w:val="003D09F0"/>
    <w:rsid w:val="003D279D"/>
    <w:rsid w:val="003D36F5"/>
    <w:rsid w:val="003D6960"/>
    <w:rsid w:val="003D778A"/>
    <w:rsid w:val="003D7D34"/>
    <w:rsid w:val="003E03BE"/>
    <w:rsid w:val="003E17FE"/>
    <w:rsid w:val="003E2193"/>
    <w:rsid w:val="003E359F"/>
    <w:rsid w:val="003E4477"/>
    <w:rsid w:val="003E5B61"/>
    <w:rsid w:val="003E7260"/>
    <w:rsid w:val="003F034E"/>
    <w:rsid w:val="003F06B8"/>
    <w:rsid w:val="003F18BF"/>
    <w:rsid w:val="003F1E17"/>
    <w:rsid w:val="003F2489"/>
    <w:rsid w:val="003F30AF"/>
    <w:rsid w:val="003F492F"/>
    <w:rsid w:val="003F6ACF"/>
    <w:rsid w:val="004000B4"/>
    <w:rsid w:val="0040195E"/>
    <w:rsid w:val="00402C05"/>
    <w:rsid w:val="004042D2"/>
    <w:rsid w:val="004051FE"/>
    <w:rsid w:val="004052EC"/>
    <w:rsid w:val="00405702"/>
    <w:rsid w:val="0040690E"/>
    <w:rsid w:val="0040795D"/>
    <w:rsid w:val="00410665"/>
    <w:rsid w:val="00411E97"/>
    <w:rsid w:val="00412B6A"/>
    <w:rsid w:val="00412E7B"/>
    <w:rsid w:val="0041308C"/>
    <w:rsid w:val="00414F9B"/>
    <w:rsid w:val="00416143"/>
    <w:rsid w:val="00421118"/>
    <w:rsid w:val="0042296C"/>
    <w:rsid w:val="00424F08"/>
    <w:rsid w:val="0042640B"/>
    <w:rsid w:val="004278DC"/>
    <w:rsid w:val="00430DEA"/>
    <w:rsid w:val="004348F0"/>
    <w:rsid w:val="00435B04"/>
    <w:rsid w:val="00437695"/>
    <w:rsid w:val="0044128E"/>
    <w:rsid w:val="0044387D"/>
    <w:rsid w:val="004453E9"/>
    <w:rsid w:val="00446B17"/>
    <w:rsid w:val="00447C7F"/>
    <w:rsid w:val="004509A7"/>
    <w:rsid w:val="00451B62"/>
    <w:rsid w:val="0045297E"/>
    <w:rsid w:val="00455056"/>
    <w:rsid w:val="00455ABD"/>
    <w:rsid w:val="00457FC2"/>
    <w:rsid w:val="004602AF"/>
    <w:rsid w:val="004612DC"/>
    <w:rsid w:val="00461BED"/>
    <w:rsid w:val="004629FF"/>
    <w:rsid w:val="00462ACE"/>
    <w:rsid w:val="00465D1E"/>
    <w:rsid w:val="004705E0"/>
    <w:rsid w:val="0047250F"/>
    <w:rsid w:val="00473691"/>
    <w:rsid w:val="00473B1D"/>
    <w:rsid w:val="004760B7"/>
    <w:rsid w:val="004760E3"/>
    <w:rsid w:val="00476163"/>
    <w:rsid w:val="00476D53"/>
    <w:rsid w:val="00477123"/>
    <w:rsid w:val="00477957"/>
    <w:rsid w:val="00481B8F"/>
    <w:rsid w:val="00482450"/>
    <w:rsid w:val="00483402"/>
    <w:rsid w:val="00483B2A"/>
    <w:rsid w:val="00484C8B"/>
    <w:rsid w:val="00485793"/>
    <w:rsid w:val="0048670B"/>
    <w:rsid w:val="00487FC8"/>
    <w:rsid w:val="00492D69"/>
    <w:rsid w:val="004934F4"/>
    <w:rsid w:val="004947B7"/>
    <w:rsid w:val="0049484F"/>
    <w:rsid w:val="0049547A"/>
    <w:rsid w:val="00495BDE"/>
    <w:rsid w:val="004A0E7A"/>
    <w:rsid w:val="004A2680"/>
    <w:rsid w:val="004A2B52"/>
    <w:rsid w:val="004A382E"/>
    <w:rsid w:val="004A3E0C"/>
    <w:rsid w:val="004A4776"/>
    <w:rsid w:val="004A5632"/>
    <w:rsid w:val="004A5A00"/>
    <w:rsid w:val="004A69CC"/>
    <w:rsid w:val="004A6AC6"/>
    <w:rsid w:val="004B11FC"/>
    <w:rsid w:val="004B1CFA"/>
    <w:rsid w:val="004B2BE0"/>
    <w:rsid w:val="004B2E38"/>
    <w:rsid w:val="004B35C7"/>
    <w:rsid w:val="004B3FE9"/>
    <w:rsid w:val="004B4177"/>
    <w:rsid w:val="004B493C"/>
    <w:rsid w:val="004B495C"/>
    <w:rsid w:val="004B529D"/>
    <w:rsid w:val="004B59BB"/>
    <w:rsid w:val="004B6635"/>
    <w:rsid w:val="004B6755"/>
    <w:rsid w:val="004B741F"/>
    <w:rsid w:val="004C10F6"/>
    <w:rsid w:val="004C1928"/>
    <w:rsid w:val="004C294D"/>
    <w:rsid w:val="004C2F01"/>
    <w:rsid w:val="004C69BB"/>
    <w:rsid w:val="004C719E"/>
    <w:rsid w:val="004D2512"/>
    <w:rsid w:val="004D273E"/>
    <w:rsid w:val="004D293D"/>
    <w:rsid w:val="004D33D1"/>
    <w:rsid w:val="004D4422"/>
    <w:rsid w:val="004D5087"/>
    <w:rsid w:val="004D5428"/>
    <w:rsid w:val="004D5684"/>
    <w:rsid w:val="004D5C6E"/>
    <w:rsid w:val="004E4685"/>
    <w:rsid w:val="004E590F"/>
    <w:rsid w:val="004E5921"/>
    <w:rsid w:val="004E684D"/>
    <w:rsid w:val="004E6E45"/>
    <w:rsid w:val="004E6F5C"/>
    <w:rsid w:val="004E7C90"/>
    <w:rsid w:val="004F0697"/>
    <w:rsid w:val="004F1236"/>
    <w:rsid w:val="004F12AF"/>
    <w:rsid w:val="004F1DD2"/>
    <w:rsid w:val="004F6789"/>
    <w:rsid w:val="004F6915"/>
    <w:rsid w:val="00502548"/>
    <w:rsid w:val="0050414D"/>
    <w:rsid w:val="005066DB"/>
    <w:rsid w:val="00506984"/>
    <w:rsid w:val="00506CF7"/>
    <w:rsid w:val="00506DF6"/>
    <w:rsid w:val="00510725"/>
    <w:rsid w:val="00514909"/>
    <w:rsid w:val="00515481"/>
    <w:rsid w:val="00515715"/>
    <w:rsid w:val="0051614C"/>
    <w:rsid w:val="00516978"/>
    <w:rsid w:val="005174BA"/>
    <w:rsid w:val="005174E0"/>
    <w:rsid w:val="00517A1C"/>
    <w:rsid w:val="00520996"/>
    <w:rsid w:val="005236CF"/>
    <w:rsid w:val="00524A37"/>
    <w:rsid w:val="00525662"/>
    <w:rsid w:val="0052569A"/>
    <w:rsid w:val="00525AB9"/>
    <w:rsid w:val="00526512"/>
    <w:rsid w:val="005318AC"/>
    <w:rsid w:val="00532325"/>
    <w:rsid w:val="005348E5"/>
    <w:rsid w:val="00534CB8"/>
    <w:rsid w:val="005359C5"/>
    <w:rsid w:val="0053714A"/>
    <w:rsid w:val="0053737E"/>
    <w:rsid w:val="00543632"/>
    <w:rsid w:val="00544386"/>
    <w:rsid w:val="005445D0"/>
    <w:rsid w:val="005450FB"/>
    <w:rsid w:val="0054616B"/>
    <w:rsid w:val="005511EE"/>
    <w:rsid w:val="00551F6E"/>
    <w:rsid w:val="005530FC"/>
    <w:rsid w:val="00553908"/>
    <w:rsid w:val="00553D16"/>
    <w:rsid w:val="0055437F"/>
    <w:rsid w:val="00554700"/>
    <w:rsid w:val="005559A1"/>
    <w:rsid w:val="00556317"/>
    <w:rsid w:val="00556A82"/>
    <w:rsid w:val="00561650"/>
    <w:rsid w:val="00561721"/>
    <w:rsid w:val="00561B1F"/>
    <w:rsid w:val="00561EA3"/>
    <w:rsid w:val="00562349"/>
    <w:rsid w:val="00562F53"/>
    <w:rsid w:val="00566E3D"/>
    <w:rsid w:val="00570159"/>
    <w:rsid w:val="0057073F"/>
    <w:rsid w:val="00570DDF"/>
    <w:rsid w:val="0057173E"/>
    <w:rsid w:val="00572305"/>
    <w:rsid w:val="00573258"/>
    <w:rsid w:val="00574DF2"/>
    <w:rsid w:val="00577A1A"/>
    <w:rsid w:val="00581641"/>
    <w:rsid w:val="00582634"/>
    <w:rsid w:val="00582F98"/>
    <w:rsid w:val="00583594"/>
    <w:rsid w:val="00584544"/>
    <w:rsid w:val="00584CCD"/>
    <w:rsid w:val="00585178"/>
    <w:rsid w:val="00585414"/>
    <w:rsid w:val="005857FE"/>
    <w:rsid w:val="005862F0"/>
    <w:rsid w:val="00591424"/>
    <w:rsid w:val="005921B4"/>
    <w:rsid w:val="00592F6B"/>
    <w:rsid w:val="005946AD"/>
    <w:rsid w:val="005956A9"/>
    <w:rsid w:val="0059573D"/>
    <w:rsid w:val="0059631A"/>
    <w:rsid w:val="0059685B"/>
    <w:rsid w:val="005A1058"/>
    <w:rsid w:val="005A1643"/>
    <w:rsid w:val="005A2413"/>
    <w:rsid w:val="005B0C24"/>
    <w:rsid w:val="005B12F1"/>
    <w:rsid w:val="005B53C6"/>
    <w:rsid w:val="005B5E68"/>
    <w:rsid w:val="005B61C1"/>
    <w:rsid w:val="005C01AE"/>
    <w:rsid w:val="005C1469"/>
    <w:rsid w:val="005C1A2A"/>
    <w:rsid w:val="005C4980"/>
    <w:rsid w:val="005C4D90"/>
    <w:rsid w:val="005C507B"/>
    <w:rsid w:val="005C54BC"/>
    <w:rsid w:val="005C58A5"/>
    <w:rsid w:val="005C667A"/>
    <w:rsid w:val="005C7C19"/>
    <w:rsid w:val="005D1378"/>
    <w:rsid w:val="005D1F56"/>
    <w:rsid w:val="005D2FA0"/>
    <w:rsid w:val="005D39FB"/>
    <w:rsid w:val="005D5027"/>
    <w:rsid w:val="005D6F8D"/>
    <w:rsid w:val="005E322C"/>
    <w:rsid w:val="005E40AC"/>
    <w:rsid w:val="005E46E1"/>
    <w:rsid w:val="005E559C"/>
    <w:rsid w:val="005E6526"/>
    <w:rsid w:val="005F0E2A"/>
    <w:rsid w:val="005F0FC4"/>
    <w:rsid w:val="005F1BF1"/>
    <w:rsid w:val="005F46E5"/>
    <w:rsid w:val="005F71CC"/>
    <w:rsid w:val="0060017E"/>
    <w:rsid w:val="00600884"/>
    <w:rsid w:val="00600BA1"/>
    <w:rsid w:val="006041E4"/>
    <w:rsid w:val="00604608"/>
    <w:rsid w:val="0060460E"/>
    <w:rsid w:val="00605589"/>
    <w:rsid w:val="00605A4C"/>
    <w:rsid w:val="00607F89"/>
    <w:rsid w:val="006103B7"/>
    <w:rsid w:val="00612EB6"/>
    <w:rsid w:val="006142CF"/>
    <w:rsid w:val="0061658F"/>
    <w:rsid w:val="0062100B"/>
    <w:rsid w:val="00621DAC"/>
    <w:rsid w:val="0062252E"/>
    <w:rsid w:val="006229F3"/>
    <w:rsid w:val="006233BF"/>
    <w:rsid w:val="00625591"/>
    <w:rsid w:val="00625663"/>
    <w:rsid w:val="006263C3"/>
    <w:rsid w:val="00627733"/>
    <w:rsid w:val="00630574"/>
    <w:rsid w:val="006325B4"/>
    <w:rsid w:val="00633AF0"/>
    <w:rsid w:val="0063417E"/>
    <w:rsid w:val="00634889"/>
    <w:rsid w:val="00634DD7"/>
    <w:rsid w:val="00635604"/>
    <w:rsid w:val="00635A2C"/>
    <w:rsid w:val="00636A50"/>
    <w:rsid w:val="006371EF"/>
    <w:rsid w:val="00640571"/>
    <w:rsid w:val="00640FBE"/>
    <w:rsid w:val="0064132A"/>
    <w:rsid w:val="00641B31"/>
    <w:rsid w:val="00641C25"/>
    <w:rsid w:val="00641E44"/>
    <w:rsid w:val="00642453"/>
    <w:rsid w:val="00642F19"/>
    <w:rsid w:val="0064459E"/>
    <w:rsid w:val="006452A1"/>
    <w:rsid w:val="00645DF2"/>
    <w:rsid w:val="00646BDF"/>
    <w:rsid w:val="0065076D"/>
    <w:rsid w:val="0065136F"/>
    <w:rsid w:val="006527D5"/>
    <w:rsid w:val="00652A06"/>
    <w:rsid w:val="00656743"/>
    <w:rsid w:val="00656877"/>
    <w:rsid w:val="0065696A"/>
    <w:rsid w:val="00657C5D"/>
    <w:rsid w:val="0066070A"/>
    <w:rsid w:val="00661CCF"/>
    <w:rsid w:val="00662E4B"/>
    <w:rsid w:val="00664680"/>
    <w:rsid w:val="00664719"/>
    <w:rsid w:val="00665B66"/>
    <w:rsid w:val="00665D8F"/>
    <w:rsid w:val="0066619A"/>
    <w:rsid w:val="006663F9"/>
    <w:rsid w:val="00667CE1"/>
    <w:rsid w:val="00670959"/>
    <w:rsid w:val="00671353"/>
    <w:rsid w:val="0067182F"/>
    <w:rsid w:val="00671A2A"/>
    <w:rsid w:val="00671F25"/>
    <w:rsid w:val="00671FAB"/>
    <w:rsid w:val="006758CB"/>
    <w:rsid w:val="0068075C"/>
    <w:rsid w:val="00681A28"/>
    <w:rsid w:val="00681E75"/>
    <w:rsid w:val="00682C2B"/>
    <w:rsid w:val="006832FE"/>
    <w:rsid w:val="00685DEE"/>
    <w:rsid w:val="00686DFA"/>
    <w:rsid w:val="0069177E"/>
    <w:rsid w:val="00692D76"/>
    <w:rsid w:val="00693353"/>
    <w:rsid w:val="0069484A"/>
    <w:rsid w:val="00694F6F"/>
    <w:rsid w:val="006962AA"/>
    <w:rsid w:val="00697D10"/>
    <w:rsid w:val="006A241D"/>
    <w:rsid w:val="006A415E"/>
    <w:rsid w:val="006A4504"/>
    <w:rsid w:val="006A6336"/>
    <w:rsid w:val="006A638B"/>
    <w:rsid w:val="006A680C"/>
    <w:rsid w:val="006A77E0"/>
    <w:rsid w:val="006A7C40"/>
    <w:rsid w:val="006B0D28"/>
    <w:rsid w:val="006B1372"/>
    <w:rsid w:val="006B1528"/>
    <w:rsid w:val="006B1CBC"/>
    <w:rsid w:val="006B1E0E"/>
    <w:rsid w:val="006B3043"/>
    <w:rsid w:val="006B4902"/>
    <w:rsid w:val="006B5552"/>
    <w:rsid w:val="006B791E"/>
    <w:rsid w:val="006C1429"/>
    <w:rsid w:val="006C204B"/>
    <w:rsid w:val="006C217A"/>
    <w:rsid w:val="006C279C"/>
    <w:rsid w:val="006C3F03"/>
    <w:rsid w:val="006C4CD8"/>
    <w:rsid w:val="006D1C95"/>
    <w:rsid w:val="006D204F"/>
    <w:rsid w:val="006D3EFD"/>
    <w:rsid w:val="006D6650"/>
    <w:rsid w:val="006E087D"/>
    <w:rsid w:val="006E2D02"/>
    <w:rsid w:val="006E3D5E"/>
    <w:rsid w:val="006E3EBB"/>
    <w:rsid w:val="006E4807"/>
    <w:rsid w:val="006E6DA5"/>
    <w:rsid w:val="006E74F7"/>
    <w:rsid w:val="006F1B91"/>
    <w:rsid w:val="006F2A3B"/>
    <w:rsid w:val="006F3849"/>
    <w:rsid w:val="006F3C46"/>
    <w:rsid w:val="006F3C5F"/>
    <w:rsid w:val="006F3E4D"/>
    <w:rsid w:val="006F4E21"/>
    <w:rsid w:val="006F56CC"/>
    <w:rsid w:val="00700652"/>
    <w:rsid w:val="00701804"/>
    <w:rsid w:val="00701D04"/>
    <w:rsid w:val="0070211C"/>
    <w:rsid w:val="007037BB"/>
    <w:rsid w:val="00703916"/>
    <w:rsid w:val="0070426A"/>
    <w:rsid w:val="00704762"/>
    <w:rsid w:val="00704E30"/>
    <w:rsid w:val="007069A5"/>
    <w:rsid w:val="0070730E"/>
    <w:rsid w:val="00707A6D"/>
    <w:rsid w:val="00711256"/>
    <w:rsid w:val="00712F42"/>
    <w:rsid w:val="007161DD"/>
    <w:rsid w:val="00716DB1"/>
    <w:rsid w:val="007203C4"/>
    <w:rsid w:val="00723499"/>
    <w:rsid w:val="007235D8"/>
    <w:rsid w:val="00723CEA"/>
    <w:rsid w:val="0072466F"/>
    <w:rsid w:val="0072588E"/>
    <w:rsid w:val="00725AC2"/>
    <w:rsid w:val="00726A76"/>
    <w:rsid w:val="00727DA1"/>
    <w:rsid w:val="00730FE0"/>
    <w:rsid w:val="007326CE"/>
    <w:rsid w:val="00732A8E"/>
    <w:rsid w:val="00733C36"/>
    <w:rsid w:val="00734D50"/>
    <w:rsid w:val="00735F0A"/>
    <w:rsid w:val="00736233"/>
    <w:rsid w:val="007374D2"/>
    <w:rsid w:val="0074159E"/>
    <w:rsid w:val="0074502C"/>
    <w:rsid w:val="00747F44"/>
    <w:rsid w:val="0075026B"/>
    <w:rsid w:val="007503E2"/>
    <w:rsid w:val="00753101"/>
    <w:rsid w:val="0075398F"/>
    <w:rsid w:val="00753E33"/>
    <w:rsid w:val="00754338"/>
    <w:rsid w:val="00755895"/>
    <w:rsid w:val="00755C3D"/>
    <w:rsid w:val="00755EE1"/>
    <w:rsid w:val="0075644D"/>
    <w:rsid w:val="00760F69"/>
    <w:rsid w:val="00762D05"/>
    <w:rsid w:val="00763564"/>
    <w:rsid w:val="00764055"/>
    <w:rsid w:val="007646E2"/>
    <w:rsid w:val="00766205"/>
    <w:rsid w:val="0076642E"/>
    <w:rsid w:val="00770EEE"/>
    <w:rsid w:val="00771E98"/>
    <w:rsid w:val="00773B2D"/>
    <w:rsid w:val="00774FF8"/>
    <w:rsid w:val="00775521"/>
    <w:rsid w:val="007765E6"/>
    <w:rsid w:val="00776B76"/>
    <w:rsid w:val="00780D35"/>
    <w:rsid w:val="00780DB5"/>
    <w:rsid w:val="0078141D"/>
    <w:rsid w:val="00781FD7"/>
    <w:rsid w:val="00782449"/>
    <w:rsid w:val="007833C7"/>
    <w:rsid w:val="00786C3E"/>
    <w:rsid w:val="0079017A"/>
    <w:rsid w:val="007931B3"/>
    <w:rsid w:val="00794D9F"/>
    <w:rsid w:val="0079593D"/>
    <w:rsid w:val="00797308"/>
    <w:rsid w:val="00797661"/>
    <w:rsid w:val="007A4BDE"/>
    <w:rsid w:val="007A4BF5"/>
    <w:rsid w:val="007A4FB3"/>
    <w:rsid w:val="007A59D1"/>
    <w:rsid w:val="007A606A"/>
    <w:rsid w:val="007A6996"/>
    <w:rsid w:val="007A7DC1"/>
    <w:rsid w:val="007B0BCD"/>
    <w:rsid w:val="007B32BE"/>
    <w:rsid w:val="007B37A8"/>
    <w:rsid w:val="007B4215"/>
    <w:rsid w:val="007B5862"/>
    <w:rsid w:val="007B5AE8"/>
    <w:rsid w:val="007B6A46"/>
    <w:rsid w:val="007B6C78"/>
    <w:rsid w:val="007B7C09"/>
    <w:rsid w:val="007C3E23"/>
    <w:rsid w:val="007C3E6A"/>
    <w:rsid w:val="007C6C74"/>
    <w:rsid w:val="007C7B93"/>
    <w:rsid w:val="007C7DBC"/>
    <w:rsid w:val="007D0EA5"/>
    <w:rsid w:val="007D1921"/>
    <w:rsid w:val="007D1FE8"/>
    <w:rsid w:val="007D26E1"/>
    <w:rsid w:val="007D6254"/>
    <w:rsid w:val="007D7B60"/>
    <w:rsid w:val="007E1909"/>
    <w:rsid w:val="007E224D"/>
    <w:rsid w:val="007E28CD"/>
    <w:rsid w:val="007E2EAA"/>
    <w:rsid w:val="007E357F"/>
    <w:rsid w:val="007E3FC6"/>
    <w:rsid w:val="007E5590"/>
    <w:rsid w:val="007E7483"/>
    <w:rsid w:val="007E7962"/>
    <w:rsid w:val="007F0A5A"/>
    <w:rsid w:val="007F2842"/>
    <w:rsid w:val="007F2CCC"/>
    <w:rsid w:val="007F4DBA"/>
    <w:rsid w:val="007F617B"/>
    <w:rsid w:val="007F68BD"/>
    <w:rsid w:val="007F6973"/>
    <w:rsid w:val="007F6AAF"/>
    <w:rsid w:val="007F6FFC"/>
    <w:rsid w:val="007F7CFA"/>
    <w:rsid w:val="0080037B"/>
    <w:rsid w:val="00802504"/>
    <w:rsid w:val="00803CEC"/>
    <w:rsid w:val="008044AE"/>
    <w:rsid w:val="0080721B"/>
    <w:rsid w:val="00807379"/>
    <w:rsid w:val="008102FA"/>
    <w:rsid w:val="0081036A"/>
    <w:rsid w:val="0081139D"/>
    <w:rsid w:val="008115C7"/>
    <w:rsid w:val="00812870"/>
    <w:rsid w:val="008143A9"/>
    <w:rsid w:val="00815346"/>
    <w:rsid w:val="008153A6"/>
    <w:rsid w:val="00815921"/>
    <w:rsid w:val="008161F1"/>
    <w:rsid w:val="0081688D"/>
    <w:rsid w:val="008169FE"/>
    <w:rsid w:val="00820971"/>
    <w:rsid w:val="00820EDF"/>
    <w:rsid w:val="0082103D"/>
    <w:rsid w:val="00821C4D"/>
    <w:rsid w:val="00821F4E"/>
    <w:rsid w:val="0082241A"/>
    <w:rsid w:val="00822E66"/>
    <w:rsid w:val="00825207"/>
    <w:rsid w:val="00826178"/>
    <w:rsid w:val="00827A58"/>
    <w:rsid w:val="00830C50"/>
    <w:rsid w:val="00831C2D"/>
    <w:rsid w:val="008329A5"/>
    <w:rsid w:val="00835111"/>
    <w:rsid w:val="00836184"/>
    <w:rsid w:val="0083680A"/>
    <w:rsid w:val="00836D0F"/>
    <w:rsid w:val="008409AA"/>
    <w:rsid w:val="008444CF"/>
    <w:rsid w:val="008444D6"/>
    <w:rsid w:val="00844A4D"/>
    <w:rsid w:val="00844E41"/>
    <w:rsid w:val="0084561F"/>
    <w:rsid w:val="00846707"/>
    <w:rsid w:val="008475CB"/>
    <w:rsid w:val="00847EFC"/>
    <w:rsid w:val="00850BC3"/>
    <w:rsid w:val="00850FE4"/>
    <w:rsid w:val="00852697"/>
    <w:rsid w:val="00852907"/>
    <w:rsid w:val="008529CA"/>
    <w:rsid w:val="008567CF"/>
    <w:rsid w:val="00856DED"/>
    <w:rsid w:val="00856E2A"/>
    <w:rsid w:val="00857231"/>
    <w:rsid w:val="00861F7B"/>
    <w:rsid w:val="0086479D"/>
    <w:rsid w:val="00865C0F"/>
    <w:rsid w:val="00866B74"/>
    <w:rsid w:val="008678F2"/>
    <w:rsid w:val="008679E5"/>
    <w:rsid w:val="00867B01"/>
    <w:rsid w:val="00867E86"/>
    <w:rsid w:val="00871D91"/>
    <w:rsid w:val="008748D0"/>
    <w:rsid w:val="00874CFE"/>
    <w:rsid w:val="00875B28"/>
    <w:rsid w:val="00875C40"/>
    <w:rsid w:val="0088085E"/>
    <w:rsid w:val="008824CF"/>
    <w:rsid w:val="00883DF9"/>
    <w:rsid w:val="00884309"/>
    <w:rsid w:val="00885EA9"/>
    <w:rsid w:val="00885F10"/>
    <w:rsid w:val="008865FC"/>
    <w:rsid w:val="008867D9"/>
    <w:rsid w:val="00886918"/>
    <w:rsid w:val="0088724F"/>
    <w:rsid w:val="0089357C"/>
    <w:rsid w:val="00893ECF"/>
    <w:rsid w:val="00894464"/>
    <w:rsid w:val="00896750"/>
    <w:rsid w:val="0089795B"/>
    <w:rsid w:val="008A17AE"/>
    <w:rsid w:val="008A3759"/>
    <w:rsid w:val="008A596B"/>
    <w:rsid w:val="008A658D"/>
    <w:rsid w:val="008B08CE"/>
    <w:rsid w:val="008B1079"/>
    <w:rsid w:val="008B22F6"/>
    <w:rsid w:val="008B293C"/>
    <w:rsid w:val="008B3714"/>
    <w:rsid w:val="008B5587"/>
    <w:rsid w:val="008B5DCC"/>
    <w:rsid w:val="008C2B60"/>
    <w:rsid w:val="008C4CC5"/>
    <w:rsid w:val="008C6D96"/>
    <w:rsid w:val="008C705A"/>
    <w:rsid w:val="008C7AD9"/>
    <w:rsid w:val="008D0C7D"/>
    <w:rsid w:val="008D1518"/>
    <w:rsid w:val="008D4AD5"/>
    <w:rsid w:val="008D5B43"/>
    <w:rsid w:val="008D6523"/>
    <w:rsid w:val="008D7514"/>
    <w:rsid w:val="008D761F"/>
    <w:rsid w:val="008E053B"/>
    <w:rsid w:val="008E2439"/>
    <w:rsid w:val="008E3214"/>
    <w:rsid w:val="008E3B7B"/>
    <w:rsid w:val="008E4422"/>
    <w:rsid w:val="008E461B"/>
    <w:rsid w:val="008E5D4C"/>
    <w:rsid w:val="008E6EC1"/>
    <w:rsid w:val="008F0E02"/>
    <w:rsid w:val="008F1AA2"/>
    <w:rsid w:val="008F205E"/>
    <w:rsid w:val="008F3C73"/>
    <w:rsid w:val="008F41F9"/>
    <w:rsid w:val="008F44B7"/>
    <w:rsid w:val="008F4B57"/>
    <w:rsid w:val="008F641B"/>
    <w:rsid w:val="008F7FF3"/>
    <w:rsid w:val="009002AE"/>
    <w:rsid w:val="00900D83"/>
    <w:rsid w:val="00902B50"/>
    <w:rsid w:val="00902F07"/>
    <w:rsid w:val="00903A71"/>
    <w:rsid w:val="009047B5"/>
    <w:rsid w:val="00904E7E"/>
    <w:rsid w:val="00906DB9"/>
    <w:rsid w:val="00906F0D"/>
    <w:rsid w:val="00906F48"/>
    <w:rsid w:val="00907A32"/>
    <w:rsid w:val="00911C8C"/>
    <w:rsid w:val="00912F6F"/>
    <w:rsid w:val="00923F3B"/>
    <w:rsid w:val="00924DF4"/>
    <w:rsid w:val="00925608"/>
    <w:rsid w:val="009256F9"/>
    <w:rsid w:val="00926861"/>
    <w:rsid w:val="00927582"/>
    <w:rsid w:val="00927E4C"/>
    <w:rsid w:val="00932751"/>
    <w:rsid w:val="009328CF"/>
    <w:rsid w:val="00937B30"/>
    <w:rsid w:val="00937FDB"/>
    <w:rsid w:val="009436BD"/>
    <w:rsid w:val="00943A59"/>
    <w:rsid w:val="0094566C"/>
    <w:rsid w:val="009469A0"/>
    <w:rsid w:val="00946A2B"/>
    <w:rsid w:val="00947981"/>
    <w:rsid w:val="00950D1E"/>
    <w:rsid w:val="009531C9"/>
    <w:rsid w:val="00954184"/>
    <w:rsid w:val="0095480C"/>
    <w:rsid w:val="00955069"/>
    <w:rsid w:val="00957AB1"/>
    <w:rsid w:val="009647D2"/>
    <w:rsid w:val="00965D83"/>
    <w:rsid w:val="00967B9C"/>
    <w:rsid w:val="00970E7D"/>
    <w:rsid w:val="00971C0D"/>
    <w:rsid w:val="009724B3"/>
    <w:rsid w:val="00973910"/>
    <w:rsid w:val="00974E29"/>
    <w:rsid w:val="00975E9C"/>
    <w:rsid w:val="00976000"/>
    <w:rsid w:val="0097666C"/>
    <w:rsid w:val="00977158"/>
    <w:rsid w:val="00980239"/>
    <w:rsid w:val="00980BE4"/>
    <w:rsid w:val="00981011"/>
    <w:rsid w:val="00981DC6"/>
    <w:rsid w:val="009829EB"/>
    <w:rsid w:val="00982F6F"/>
    <w:rsid w:val="00983A86"/>
    <w:rsid w:val="009849B4"/>
    <w:rsid w:val="00985B05"/>
    <w:rsid w:val="00990A00"/>
    <w:rsid w:val="00993141"/>
    <w:rsid w:val="00994A38"/>
    <w:rsid w:val="00996822"/>
    <w:rsid w:val="009A2EDB"/>
    <w:rsid w:val="009A369C"/>
    <w:rsid w:val="009A78C0"/>
    <w:rsid w:val="009A79D9"/>
    <w:rsid w:val="009B0CA1"/>
    <w:rsid w:val="009B2221"/>
    <w:rsid w:val="009B30B2"/>
    <w:rsid w:val="009B374E"/>
    <w:rsid w:val="009B37A2"/>
    <w:rsid w:val="009B4171"/>
    <w:rsid w:val="009B618F"/>
    <w:rsid w:val="009C00DA"/>
    <w:rsid w:val="009C05A8"/>
    <w:rsid w:val="009C0F86"/>
    <w:rsid w:val="009C1043"/>
    <w:rsid w:val="009C22EC"/>
    <w:rsid w:val="009C36F1"/>
    <w:rsid w:val="009C3D79"/>
    <w:rsid w:val="009C56B8"/>
    <w:rsid w:val="009C5858"/>
    <w:rsid w:val="009C64B5"/>
    <w:rsid w:val="009C7036"/>
    <w:rsid w:val="009D3397"/>
    <w:rsid w:val="009D4E98"/>
    <w:rsid w:val="009D580E"/>
    <w:rsid w:val="009D5C7F"/>
    <w:rsid w:val="009D5D94"/>
    <w:rsid w:val="009E0C49"/>
    <w:rsid w:val="009E163A"/>
    <w:rsid w:val="009E1A17"/>
    <w:rsid w:val="009E249B"/>
    <w:rsid w:val="009E3A4E"/>
    <w:rsid w:val="009E7B53"/>
    <w:rsid w:val="009E7C91"/>
    <w:rsid w:val="009F14B1"/>
    <w:rsid w:val="009F1FAE"/>
    <w:rsid w:val="009F2897"/>
    <w:rsid w:val="009F5BE4"/>
    <w:rsid w:val="009F5DDA"/>
    <w:rsid w:val="00A01BF5"/>
    <w:rsid w:val="00A02A1B"/>
    <w:rsid w:val="00A03D36"/>
    <w:rsid w:val="00A05255"/>
    <w:rsid w:val="00A053E5"/>
    <w:rsid w:val="00A05677"/>
    <w:rsid w:val="00A05BF0"/>
    <w:rsid w:val="00A06821"/>
    <w:rsid w:val="00A11E95"/>
    <w:rsid w:val="00A13234"/>
    <w:rsid w:val="00A14EB1"/>
    <w:rsid w:val="00A16219"/>
    <w:rsid w:val="00A17310"/>
    <w:rsid w:val="00A17CE3"/>
    <w:rsid w:val="00A20EF2"/>
    <w:rsid w:val="00A21D0A"/>
    <w:rsid w:val="00A2218D"/>
    <w:rsid w:val="00A22F38"/>
    <w:rsid w:val="00A24291"/>
    <w:rsid w:val="00A2617C"/>
    <w:rsid w:val="00A26821"/>
    <w:rsid w:val="00A26956"/>
    <w:rsid w:val="00A27A42"/>
    <w:rsid w:val="00A30BAB"/>
    <w:rsid w:val="00A311E5"/>
    <w:rsid w:val="00A314D4"/>
    <w:rsid w:val="00A33D7E"/>
    <w:rsid w:val="00A3491E"/>
    <w:rsid w:val="00A3571A"/>
    <w:rsid w:val="00A35920"/>
    <w:rsid w:val="00A36149"/>
    <w:rsid w:val="00A373D8"/>
    <w:rsid w:val="00A430AD"/>
    <w:rsid w:val="00A4663D"/>
    <w:rsid w:val="00A50820"/>
    <w:rsid w:val="00A50F6C"/>
    <w:rsid w:val="00A51C72"/>
    <w:rsid w:val="00A53AB9"/>
    <w:rsid w:val="00A53BDD"/>
    <w:rsid w:val="00A53ED0"/>
    <w:rsid w:val="00A55A69"/>
    <w:rsid w:val="00A564D6"/>
    <w:rsid w:val="00A56794"/>
    <w:rsid w:val="00A606A1"/>
    <w:rsid w:val="00A625C6"/>
    <w:rsid w:val="00A632E4"/>
    <w:rsid w:val="00A634DE"/>
    <w:rsid w:val="00A66FEF"/>
    <w:rsid w:val="00A67546"/>
    <w:rsid w:val="00A67A9C"/>
    <w:rsid w:val="00A704DB"/>
    <w:rsid w:val="00A72399"/>
    <w:rsid w:val="00A72A34"/>
    <w:rsid w:val="00A73F00"/>
    <w:rsid w:val="00A74556"/>
    <w:rsid w:val="00A7471A"/>
    <w:rsid w:val="00A83107"/>
    <w:rsid w:val="00A8334E"/>
    <w:rsid w:val="00A85A8A"/>
    <w:rsid w:val="00A87EAD"/>
    <w:rsid w:val="00A95498"/>
    <w:rsid w:val="00A959E5"/>
    <w:rsid w:val="00AA1B11"/>
    <w:rsid w:val="00AA22E0"/>
    <w:rsid w:val="00AA54C3"/>
    <w:rsid w:val="00AA6E06"/>
    <w:rsid w:val="00AA754A"/>
    <w:rsid w:val="00AB055F"/>
    <w:rsid w:val="00AB05E9"/>
    <w:rsid w:val="00AB0853"/>
    <w:rsid w:val="00AB2CC6"/>
    <w:rsid w:val="00AB3379"/>
    <w:rsid w:val="00AB36AA"/>
    <w:rsid w:val="00AB3999"/>
    <w:rsid w:val="00AB48C5"/>
    <w:rsid w:val="00AB4D40"/>
    <w:rsid w:val="00AB4FED"/>
    <w:rsid w:val="00AB6023"/>
    <w:rsid w:val="00AB6B2A"/>
    <w:rsid w:val="00AB6D40"/>
    <w:rsid w:val="00AB79D4"/>
    <w:rsid w:val="00AB7C7C"/>
    <w:rsid w:val="00AC209F"/>
    <w:rsid w:val="00AC26F0"/>
    <w:rsid w:val="00AC3F32"/>
    <w:rsid w:val="00AC4D4D"/>
    <w:rsid w:val="00AC5F71"/>
    <w:rsid w:val="00AC6A19"/>
    <w:rsid w:val="00AD05FD"/>
    <w:rsid w:val="00AD2910"/>
    <w:rsid w:val="00AD32C5"/>
    <w:rsid w:val="00AE00A0"/>
    <w:rsid w:val="00AE0F63"/>
    <w:rsid w:val="00AE275E"/>
    <w:rsid w:val="00AE47E3"/>
    <w:rsid w:val="00AE5684"/>
    <w:rsid w:val="00AF061E"/>
    <w:rsid w:val="00AF2639"/>
    <w:rsid w:val="00AF45CB"/>
    <w:rsid w:val="00AF4A5A"/>
    <w:rsid w:val="00AF6133"/>
    <w:rsid w:val="00AF738D"/>
    <w:rsid w:val="00B01B86"/>
    <w:rsid w:val="00B03A8C"/>
    <w:rsid w:val="00B049F0"/>
    <w:rsid w:val="00B05FC4"/>
    <w:rsid w:val="00B1297E"/>
    <w:rsid w:val="00B12A3D"/>
    <w:rsid w:val="00B13F53"/>
    <w:rsid w:val="00B1611D"/>
    <w:rsid w:val="00B170EB"/>
    <w:rsid w:val="00B17A59"/>
    <w:rsid w:val="00B17DB3"/>
    <w:rsid w:val="00B21E53"/>
    <w:rsid w:val="00B22993"/>
    <w:rsid w:val="00B23A42"/>
    <w:rsid w:val="00B23AB1"/>
    <w:rsid w:val="00B2400D"/>
    <w:rsid w:val="00B2450C"/>
    <w:rsid w:val="00B24844"/>
    <w:rsid w:val="00B24AF1"/>
    <w:rsid w:val="00B24CB8"/>
    <w:rsid w:val="00B2594B"/>
    <w:rsid w:val="00B262D0"/>
    <w:rsid w:val="00B33105"/>
    <w:rsid w:val="00B337AC"/>
    <w:rsid w:val="00B3404E"/>
    <w:rsid w:val="00B36692"/>
    <w:rsid w:val="00B367F9"/>
    <w:rsid w:val="00B36E88"/>
    <w:rsid w:val="00B41320"/>
    <w:rsid w:val="00B4172E"/>
    <w:rsid w:val="00B42BDA"/>
    <w:rsid w:val="00B43C35"/>
    <w:rsid w:val="00B44173"/>
    <w:rsid w:val="00B47B1E"/>
    <w:rsid w:val="00B509FD"/>
    <w:rsid w:val="00B51439"/>
    <w:rsid w:val="00B5208C"/>
    <w:rsid w:val="00B56B16"/>
    <w:rsid w:val="00B57F30"/>
    <w:rsid w:val="00B6013B"/>
    <w:rsid w:val="00B70257"/>
    <w:rsid w:val="00B7044C"/>
    <w:rsid w:val="00B71F09"/>
    <w:rsid w:val="00B7258A"/>
    <w:rsid w:val="00B73863"/>
    <w:rsid w:val="00B73B8C"/>
    <w:rsid w:val="00B745A7"/>
    <w:rsid w:val="00B76442"/>
    <w:rsid w:val="00B764A1"/>
    <w:rsid w:val="00B76FC8"/>
    <w:rsid w:val="00B82432"/>
    <w:rsid w:val="00B82D05"/>
    <w:rsid w:val="00B8323C"/>
    <w:rsid w:val="00B83269"/>
    <w:rsid w:val="00B83912"/>
    <w:rsid w:val="00B83D4E"/>
    <w:rsid w:val="00B846C7"/>
    <w:rsid w:val="00B859EE"/>
    <w:rsid w:val="00B86A2E"/>
    <w:rsid w:val="00B90697"/>
    <w:rsid w:val="00B90757"/>
    <w:rsid w:val="00B90DE3"/>
    <w:rsid w:val="00B919DE"/>
    <w:rsid w:val="00B91ADB"/>
    <w:rsid w:val="00B93572"/>
    <w:rsid w:val="00B9393B"/>
    <w:rsid w:val="00B94ADD"/>
    <w:rsid w:val="00B94FF2"/>
    <w:rsid w:val="00B969D7"/>
    <w:rsid w:val="00BA0255"/>
    <w:rsid w:val="00BA14D5"/>
    <w:rsid w:val="00BA48C1"/>
    <w:rsid w:val="00BA5E49"/>
    <w:rsid w:val="00BA66C7"/>
    <w:rsid w:val="00BB1EC3"/>
    <w:rsid w:val="00BB282F"/>
    <w:rsid w:val="00BB29DF"/>
    <w:rsid w:val="00BB322E"/>
    <w:rsid w:val="00BB4751"/>
    <w:rsid w:val="00BB482F"/>
    <w:rsid w:val="00BB4980"/>
    <w:rsid w:val="00BB5D96"/>
    <w:rsid w:val="00BB6773"/>
    <w:rsid w:val="00BB6B8F"/>
    <w:rsid w:val="00BB7414"/>
    <w:rsid w:val="00BC2749"/>
    <w:rsid w:val="00BC38B4"/>
    <w:rsid w:val="00BC38E3"/>
    <w:rsid w:val="00BC4AC1"/>
    <w:rsid w:val="00BC5251"/>
    <w:rsid w:val="00BC6B16"/>
    <w:rsid w:val="00BC7CC7"/>
    <w:rsid w:val="00BD1EE4"/>
    <w:rsid w:val="00BD58AF"/>
    <w:rsid w:val="00BD619C"/>
    <w:rsid w:val="00BD702F"/>
    <w:rsid w:val="00BD73A0"/>
    <w:rsid w:val="00BD7910"/>
    <w:rsid w:val="00BE0E2B"/>
    <w:rsid w:val="00BE1CD0"/>
    <w:rsid w:val="00BE20CF"/>
    <w:rsid w:val="00BE269A"/>
    <w:rsid w:val="00BE2A00"/>
    <w:rsid w:val="00BE3B5C"/>
    <w:rsid w:val="00BE6B04"/>
    <w:rsid w:val="00BE763C"/>
    <w:rsid w:val="00BF0CAC"/>
    <w:rsid w:val="00BF13FF"/>
    <w:rsid w:val="00BF15F2"/>
    <w:rsid w:val="00BF5C6C"/>
    <w:rsid w:val="00BF5EB5"/>
    <w:rsid w:val="00BF741B"/>
    <w:rsid w:val="00BF7657"/>
    <w:rsid w:val="00BF7A87"/>
    <w:rsid w:val="00C0189D"/>
    <w:rsid w:val="00C01C04"/>
    <w:rsid w:val="00C02A6A"/>
    <w:rsid w:val="00C02A93"/>
    <w:rsid w:val="00C02BFB"/>
    <w:rsid w:val="00C03155"/>
    <w:rsid w:val="00C04642"/>
    <w:rsid w:val="00C05C38"/>
    <w:rsid w:val="00C11232"/>
    <w:rsid w:val="00C13755"/>
    <w:rsid w:val="00C1429B"/>
    <w:rsid w:val="00C16F9D"/>
    <w:rsid w:val="00C20CA2"/>
    <w:rsid w:val="00C22608"/>
    <w:rsid w:val="00C25810"/>
    <w:rsid w:val="00C26409"/>
    <w:rsid w:val="00C309BC"/>
    <w:rsid w:val="00C34C02"/>
    <w:rsid w:val="00C34F0E"/>
    <w:rsid w:val="00C35C79"/>
    <w:rsid w:val="00C4027D"/>
    <w:rsid w:val="00C40F89"/>
    <w:rsid w:val="00C41918"/>
    <w:rsid w:val="00C42C25"/>
    <w:rsid w:val="00C432A0"/>
    <w:rsid w:val="00C446B6"/>
    <w:rsid w:val="00C447B7"/>
    <w:rsid w:val="00C4524F"/>
    <w:rsid w:val="00C4687E"/>
    <w:rsid w:val="00C4781E"/>
    <w:rsid w:val="00C50048"/>
    <w:rsid w:val="00C50FEB"/>
    <w:rsid w:val="00C51EF8"/>
    <w:rsid w:val="00C52C91"/>
    <w:rsid w:val="00C548F1"/>
    <w:rsid w:val="00C55212"/>
    <w:rsid w:val="00C5541A"/>
    <w:rsid w:val="00C55B2C"/>
    <w:rsid w:val="00C567F3"/>
    <w:rsid w:val="00C610BF"/>
    <w:rsid w:val="00C61990"/>
    <w:rsid w:val="00C62D79"/>
    <w:rsid w:val="00C62FC1"/>
    <w:rsid w:val="00C63C7C"/>
    <w:rsid w:val="00C63D33"/>
    <w:rsid w:val="00C64C27"/>
    <w:rsid w:val="00C71D0D"/>
    <w:rsid w:val="00C749EC"/>
    <w:rsid w:val="00C74B96"/>
    <w:rsid w:val="00C7512E"/>
    <w:rsid w:val="00C7553E"/>
    <w:rsid w:val="00C769CA"/>
    <w:rsid w:val="00C773EC"/>
    <w:rsid w:val="00C775C4"/>
    <w:rsid w:val="00C777B5"/>
    <w:rsid w:val="00C8082C"/>
    <w:rsid w:val="00C80A19"/>
    <w:rsid w:val="00C82B6F"/>
    <w:rsid w:val="00C83F2C"/>
    <w:rsid w:val="00C84013"/>
    <w:rsid w:val="00C84A14"/>
    <w:rsid w:val="00C84C32"/>
    <w:rsid w:val="00C84F41"/>
    <w:rsid w:val="00C90386"/>
    <w:rsid w:val="00C92189"/>
    <w:rsid w:val="00C9234D"/>
    <w:rsid w:val="00C93B9A"/>
    <w:rsid w:val="00C9404E"/>
    <w:rsid w:val="00C947B6"/>
    <w:rsid w:val="00CA0326"/>
    <w:rsid w:val="00CA26B5"/>
    <w:rsid w:val="00CA30A6"/>
    <w:rsid w:val="00CA4339"/>
    <w:rsid w:val="00CA4B93"/>
    <w:rsid w:val="00CA4DE1"/>
    <w:rsid w:val="00CA5080"/>
    <w:rsid w:val="00CA6CB4"/>
    <w:rsid w:val="00CB046E"/>
    <w:rsid w:val="00CB0E6F"/>
    <w:rsid w:val="00CB2A84"/>
    <w:rsid w:val="00CB3005"/>
    <w:rsid w:val="00CB3A6C"/>
    <w:rsid w:val="00CB4314"/>
    <w:rsid w:val="00CB4531"/>
    <w:rsid w:val="00CB490A"/>
    <w:rsid w:val="00CB516D"/>
    <w:rsid w:val="00CB59AA"/>
    <w:rsid w:val="00CB5F79"/>
    <w:rsid w:val="00CB6BF2"/>
    <w:rsid w:val="00CB75F4"/>
    <w:rsid w:val="00CC0A61"/>
    <w:rsid w:val="00CC29DF"/>
    <w:rsid w:val="00CC2CCE"/>
    <w:rsid w:val="00CC2E06"/>
    <w:rsid w:val="00CC406F"/>
    <w:rsid w:val="00CC4E80"/>
    <w:rsid w:val="00CC6B42"/>
    <w:rsid w:val="00CD3C3B"/>
    <w:rsid w:val="00CD55B7"/>
    <w:rsid w:val="00CD6DC3"/>
    <w:rsid w:val="00CD7F0B"/>
    <w:rsid w:val="00CE03D1"/>
    <w:rsid w:val="00CE14B9"/>
    <w:rsid w:val="00CE331B"/>
    <w:rsid w:val="00CE3A44"/>
    <w:rsid w:val="00CE5B7D"/>
    <w:rsid w:val="00CE5BDA"/>
    <w:rsid w:val="00CE7234"/>
    <w:rsid w:val="00CF03CC"/>
    <w:rsid w:val="00CF0AE7"/>
    <w:rsid w:val="00CF30BA"/>
    <w:rsid w:val="00CF3DBB"/>
    <w:rsid w:val="00CF5722"/>
    <w:rsid w:val="00CF5B26"/>
    <w:rsid w:val="00CF5C57"/>
    <w:rsid w:val="00CF6320"/>
    <w:rsid w:val="00CF6DC2"/>
    <w:rsid w:val="00D0041A"/>
    <w:rsid w:val="00D012E6"/>
    <w:rsid w:val="00D02B24"/>
    <w:rsid w:val="00D03304"/>
    <w:rsid w:val="00D04A12"/>
    <w:rsid w:val="00D04A67"/>
    <w:rsid w:val="00D04DBB"/>
    <w:rsid w:val="00D05221"/>
    <w:rsid w:val="00D05E8E"/>
    <w:rsid w:val="00D0638A"/>
    <w:rsid w:val="00D069FB"/>
    <w:rsid w:val="00D06D07"/>
    <w:rsid w:val="00D073C9"/>
    <w:rsid w:val="00D07C13"/>
    <w:rsid w:val="00D11940"/>
    <w:rsid w:val="00D11F4F"/>
    <w:rsid w:val="00D12B70"/>
    <w:rsid w:val="00D12DCB"/>
    <w:rsid w:val="00D1351B"/>
    <w:rsid w:val="00D13CED"/>
    <w:rsid w:val="00D15E92"/>
    <w:rsid w:val="00D15FB9"/>
    <w:rsid w:val="00D16248"/>
    <w:rsid w:val="00D22148"/>
    <w:rsid w:val="00D24505"/>
    <w:rsid w:val="00D24B11"/>
    <w:rsid w:val="00D25A14"/>
    <w:rsid w:val="00D260F1"/>
    <w:rsid w:val="00D262E5"/>
    <w:rsid w:val="00D26DCF"/>
    <w:rsid w:val="00D26E3C"/>
    <w:rsid w:val="00D320F2"/>
    <w:rsid w:val="00D33DEE"/>
    <w:rsid w:val="00D34876"/>
    <w:rsid w:val="00D362AE"/>
    <w:rsid w:val="00D36AFA"/>
    <w:rsid w:val="00D371E7"/>
    <w:rsid w:val="00D37F99"/>
    <w:rsid w:val="00D40762"/>
    <w:rsid w:val="00D40832"/>
    <w:rsid w:val="00D41916"/>
    <w:rsid w:val="00D43081"/>
    <w:rsid w:val="00D450A2"/>
    <w:rsid w:val="00D462D4"/>
    <w:rsid w:val="00D466D9"/>
    <w:rsid w:val="00D467AF"/>
    <w:rsid w:val="00D46E70"/>
    <w:rsid w:val="00D47705"/>
    <w:rsid w:val="00D512EE"/>
    <w:rsid w:val="00D5655B"/>
    <w:rsid w:val="00D57CDE"/>
    <w:rsid w:val="00D60308"/>
    <w:rsid w:val="00D60B04"/>
    <w:rsid w:val="00D6115A"/>
    <w:rsid w:val="00D63C34"/>
    <w:rsid w:val="00D645BA"/>
    <w:rsid w:val="00D6497E"/>
    <w:rsid w:val="00D65E40"/>
    <w:rsid w:val="00D668CA"/>
    <w:rsid w:val="00D66A03"/>
    <w:rsid w:val="00D706B8"/>
    <w:rsid w:val="00D70C7B"/>
    <w:rsid w:val="00D724C3"/>
    <w:rsid w:val="00D7326C"/>
    <w:rsid w:val="00D735BC"/>
    <w:rsid w:val="00D7414E"/>
    <w:rsid w:val="00D75E58"/>
    <w:rsid w:val="00D82148"/>
    <w:rsid w:val="00D82BBC"/>
    <w:rsid w:val="00D85B39"/>
    <w:rsid w:val="00D86028"/>
    <w:rsid w:val="00D86CD8"/>
    <w:rsid w:val="00D87FF4"/>
    <w:rsid w:val="00D91721"/>
    <w:rsid w:val="00D925C1"/>
    <w:rsid w:val="00D92A98"/>
    <w:rsid w:val="00D92AE2"/>
    <w:rsid w:val="00D94759"/>
    <w:rsid w:val="00D95C45"/>
    <w:rsid w:val="00DA0B5D"/>
    <w:rsid w:val="00DA1899"/>
    <w:rsid w:val="00DA2232"/>
    <w:rsid w:val="00DB05F5"/>
    <w:rsid w:val="00DB25E9"/>
    <w:rsid w:val="00DB3776"/>
    <w:rsid w:val="00DB3C2D"/>
    <w:rsid w:val="00DB4B5E"/>
    <w:rsid w:val="00DB4F15"/>
    <w:rsid w:val="00DB666E"/>
    <w:rsid w:val="00DB7C45"/>
    <w:rsid w:val="00DC0CCA"/>
    <w:rsid w:val="00DC44D9"/>
    <w:rsid w:val="00DC6031"/>
    <w:rsid w:val="00DC6A39"/>
    <w:rsid w:val="00DD3C44"/>
    <w:rsid w:val="00DD3F38"/>
    <w:rsid w:val="00DD593A"/>
    <w:rsid w:val="00DD6A72"/>
    <w:rsid w:val="00DD6FBA"/>
    <w:rsid w:val="00DD7B16"/>
    <w:rsid w:val="00DD7B4F"/>
    <w:rsid w:val="00DE15BC"/>
    <w:rsid w:val="00DE3240"/>
    <w:rsid w:val="00DE3FDB"/>
    <w:rsid w:val="00DE5B96"/>
    <w:rsid w:val="00DE61FB"/>
    <w:rsid w:val="00DE71EB"/>
    <w:rsid w:val="00DE7406"/>
    <w:rsid w:val="00DF598F"/>
    <w:rsid w:val="00E00AB6"/>
    <w:rsid w:val="00E03448"/>
    <w:rsid w:val="00E059C8"/>
    <w:rsid w:val="00E05C46"/>
    <w:rsid w:val="00E100BD"/>
    <w:rsid w:val="00E137AD"/>
    <w:rsid w:val="00E15D9C"/>
    <w:rsid w:val="00E16D16"/>
    <w:rsid w:val="00E1778C"/>
    <w:rsid w:val="00E20BAB"/>
    <w:rsid w:val="00E21179"/>
    <w:rsid w:val="00E21184"/>
    <w:rsid w:val="00E21425"/>
    <w:rsid w:val="00E22BCA"/>
    <w:rsid w:val="00E22EE2"/>
    <w:rsid w:val="00E243FA"/>
    <w:rsid w:val="00E26044"/>
    <w:rsid w:val="00E26256"/>
    <w:rsid w:val="00E26BBF"/>
    <w:rsid w:val="00E26DE5"/>
    <w:rsid w:val="00E27813"/>
    <w:rsid w:val="00E27C99"/>
    <w:rsid w:val="00E31722"/>
    <w:rsid w:val="00E31E6A"/>
    <w:rsid w:val="00E320C0"/>
    <w:rsid w:val="00E334D3"/>
    <w:rsid w:val="00E37706"/>
    <w:rsid w:val="00E37ED7"/>
    <w:rsid w:val="00E4009B"/>
    <w:rsid w:val="00E40305"/>
    <w:rsid w:val="00E43674"/>
    <w:rsid w:val="00E4793B"/>
    <w:rsid w:val="00E517B7"/>
    <w:rsid w:val="00E5207A"/>
    <w:rsid w:val="00E52787"/>
    <w:rsid w:val="00E559A2"/>
    <w:rsid w:val="00E55E8D"/>
    <w:rsid w:val="00E56B89"/>
    <w:rsid w:val="00E56E47"/>
    <w:rsid w:val="00E57337"/>
    <w:rsid w:val="00E61449"/>
    <w:rsid w:val="00E6275A"/>
    <w:rsid w:val="00E642F8"/>
    <w:rsid w:val="00E6447F"/>
    <w:rsid w:val="00E66AE6"/>
    <w:rsid w:val="00E67470"/>
    <w:rsid w:val="00E67EF2"/>
    <w:rsid w:val="00E70059"/>
    <w:rsid w:val="00E72F91"/>
    <w:rsid w:val="00E73EFF"/>
    <w:rsid w:val="00E741F3"/>
    <w:rsid w:val="00E74A89"/>
    <w:rsid w:val="00E7594F"/>
    <w:rsid w:val="00E75B9C"/>
    <w:rsid w:val="00E76772"/>
    <w:rsid w:val="00E80DDA"/>
    <w:rsid w:val="00E81C1B"/>
    <w:rsid w:val="00E82A3F"/>
    <w:rsid w:val="00E82DEA"/>
    <w:rsid w:val="00E8313E"/>
    <w:rsid w:val="00E837BC"/>
    <w:rsid w:val="00E83F57"/>
    <w:rsid w:val="00E84B7A"/>
    <w:rsid w:val="00E856CD"/>
    <w:rsid w:val="00E866AD"/>
    <w:rsid w:val="00E91EBF"/>
    <w:rsid w:val="00E94672"/>
    <w:rsid w:val="00E95E8C"/>
    <w:rsid w:val="00E9614C"/>
    <w:rsid w:val="00EA313A"/>
    <w:rsid w:val="00EA57C3"/>
    <w:rsid w:val="00EA5F39"/>
    <w:rsid w:val="00EA63D7"/>
    <w:rsid w:val="00EA64F1"/>
    <w:rsid w:val="00EB02FA"/>
    <w:rsid w:val="00EB119D"/>
    <w:rsid w:val="00EB213F"/>
    <w:rsid w:val="00EB491B"/>
    <w:rsid w:val="00EC00D0"/>
    <w:rsid w:val="00EC0137"/>
    <w:rsid w:val="00EC0A44"/>
    <w:rsid w:val="00EC1ABA"/>
    <w:rsid w:val="00EC1ACE"/>
    <w:rsid w:val="00EC2D8E"/>
    <w:rsid w:val="00EC3D99"/>
    <w:rsid w:val="00EC4326"/>
    <w:rsid w:val="00EC57BF"/>
    <w:rsid w:val="00EC7493"/>
    <w:rsid w:val="00EC798C"/>
    <w:rsid w:val="00EC7F95"/>
    <w:rsid w:val="00ED06DD"/>
    <w:rsid w:val="00ED1D8B"/>
    <w:rsid w:val="00ED1E6A"/>
    <w:rsid w:val="00ED2039"/>
    <w:rsid w:val="00ED22D6"/>
    <w:rsid w:val="00ED2E8D"/>
    <w:rsid w:val="00ED38C9"/>
    <w:rsid w:val="00ED3F18"/>
    <w:rsid w:val="00ED4F06"/>
    <w:rsid w:val="00ED5B7A"/>
    <w:rsid w:val="00ED603F"/>
    <w:rsid w:val="00ED6D47"/>
    <w:rsid w:val="00ED6E9A"/>
    <w:rsid w:val="00ED74A0"/>
    <w:rsid w:val="00ED75CD"/>
    <w:rsid w:val="00EE035C"/>
    <w:rsid w:val="00EE04E1"/>
    <w:rsid w:val="00EE1FC2"/>
    <w:rsid w:val="00EE3014"/>
    <w:rsid w:val="00EE69DE"/>
    <w:rsid w:val="00EE7E32"/>
    <w:rsid w:val="00EF0FFC"/>
    <w:rsid w:val="00EF1D8C"/>
    <w:rsid w:val="00EF3E28"/>
    <w:rsid w:val="00EF43D0"/>
    <w:rsid w:val="00EF4DC4"/>
    <w:rsid w:val="00EF4E2E"/>
    <w:rsid w:val="00EF4F15"/>
    <w:rsid w:val="00EF6BD6"/>
    <w:rsid w:val="00EF76FE"/>
    <w:rsid w:val="00EF7F65"/>
    <w:rsid w:val="00F0146A"/>
    <w:rsid w:val="00F014F5"/>
    <w:rsid w:val="00F03564"/>
    <w:rsid w:val="00F0513C"/>
    <w:rsid w:val="00F0614F"/>
    <w:rsid w:val="00F0697B"/>
    <w:rsid w:val="00F07460"/>
    <w:rsid w:val="00F07814"/>
    <w:rsid w:val="00F11210"/>
    <w:rsid w:val="00F11831"/>
    <w:rsid w:val="00F11937"/>
    <w:rsid w:val="00F11B93"/>
    <w:rsid w:val="00F124F2"/>
    <w:rsid w:val="00F12E41"/>
    <w:rsid w:val="00F15EB0"/>
    <w:rsid w:val="00F15F06"/>
    <w:rsid w:val="00F162FF"/>
    <w:rsid w:val="00F17E12"/>
    <w:rsid w:val="00F21572"/>
    <w:rsid w:val="00F216B6"/>
    <w:rsid w:val="00F223DB"/>
    <w:rsid w:val="00F2251E"/>
    <w:rsid w:val="00F22CF0"/>
    <w:rsid w:val="00F24102"/>
    <w:rsid w:val="00F25FCF"/>
    <w:rsid w:val="00F33908"/>
    <w:rsid w:val="00F33F52"/>
    <w:rsid w:val="00F359FA"/>
    <w:rsid w:val="00F419EE"/>
    <w:rsid w:val="00F42AAB"/>
    <w:rsid w:val="00F43C18"/>
    <w:rsid w:val="00F442F8"/>
    <w:rsid w:val="00F44563"/>
    <w:rsid w:val="00F45CFA"/>
    <w:rsid w:val="00F4647B"/>
    <w:rsid w:val="00F50865"/>
    <w:rsid w:val="00F55001"/>
    <w:rsid w:val="00F55B40"/>
    <w:rsid w:val="00F55FE1"/>
    <w:rsid w:val="00F5797E"/>
    <w:rsid w:val="00F609F7"/>
    <w:rsid w:val="00F64337"/>
    <w:rsid w:val="00F64A5A"/>
    <w:rsid w:val="00F70B15"/>
    <w:rsid w:val="00F720BF"/>
    <w:rsid w:val="00F747D4"/>
    <w:rsid w:val="00F74E48"/>
    <w:rsid w:val="00F751B0"/>
    <w:rsid w:val="00F764ED"/>
    <w:rsid w:val="00F76AB2"/>
    <w:rsid w:val="00F815B1"/>
    <w:rsid w:val="00F819E5"/>
    <w:rsid w:val="00F83952"/>
    <w:rsid w:val="00F84515"/>
    <w:rsid w:val="00F851D3"/>
    <w:rsid w:val="00F858D5"/>
    <w:rsid w:val="00F87FB5"/>
    <w:rsid w:val="00F91F1A"/>
    <w:rsid w:val="00F9271C"/>
    <w:rsid w:val="00F92927"/>
    <w:rsid w:val="00F940FB"/>
    <w:rsid w:val="00F957B4"/>
    <w:rsid w:val="00F95DBD"/>
    <w:rsid w:val="00F96F0D"/>
    <w:rsid w:val="00F97A3E"/>
    <w:rsid w:val="00FA1AD4"/>
    <w:rsid w:val="00FA24E4"/>
    <w:rsid w:val="00FA2AE6"/>
    <w:rsid w:val="00FA3181"/>
    <w:rsid w:val="00FA338D"/>
    <w:rsid w:val="00FA34F6"/>
    <w:rsid w:val="00FA45B9"/>
    <w:rsid w:val="00FA54DD"/>
    <w:rsid w:val="00FA5544"/>
    <w:rsid w:val="00FA6D13"/>
    <w:rsid w:val="00FB067A"/>
    <w:rsid w:val="00FB1890"/>
    <w:rsid w:val="00FB2DA0"/>
    <w:rsid w:val="00FB3223"/>
    <w:rsid w:val="00FB4751"/>
    <w:rsid w:val="00FB5FB0"/>
    <w:rsid w:val="00FC0057"/>
    <w:rsid w:val="00FC0314"/>
    <w:rsid w:val="00FC1CBC"/>
    <w:rsid w:val="00FC2E7D"/>
    <w:rsid w:val="00FC355D"/>
    <w:rsid w:val="00FC359C"/>
    <w:rsid w:val="00FC3F30"/>
    <w:rsid w:val="00FC40A2"/>
    <w:rsid w:val="00FC61D7"/>
    <w:rsid w:val="00FC70C6"/>
    <w:rsid w:val="00FC7B59"/>
    <w:rsid w:val="00FD057D"/>
    <w:rsid w:val="00FD4FBB"/>
    <w:rsid w:val="00FD66C2"/>
    <w:rsid w:val="00FD6759"/>
    <w:rsid w:val="00FD6EA1"/>
    <w:rsid w:val="00FD7987"/>
    <w:rsid w:val="00FE44DF"/>
    <w:rsid w:val="00FE4E06"/>
    <w:rsid w:val="00FE659C"/>
    <w:rsid w:val="00FE6A26"/>
    <w:rsid w:val="00FE743F"/>
    <w:rsid w:val="00FF0839"/>
    <w:rsid w:val="00FF1964"/>
    <w:rsid w:val="00FF1AF9"/>
    <w:rsid w:val="00FF2C75"/>
    <w:rsid w:val="00FF43BF"/>
    <w:rsid w:val="00FF5DEC"/>
    <w:rsid w:val="00FF6AAA"/>
    <w:rsid w:val="00FF746C"/>
    <w:rsid w:val="00FF7C37"/>
    <w:rsid w:val="00FF7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438192"/>
  <w15:docId w15:val="{71E7640D-0229-49BA-82CD-4BB30A9D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06DD"/>
  </w:style>
  <w:style w:type="paragraph" w:styleId="1">
    <w:name w:val="heading 1"/>
    <w:basedOn w:val="a"/>
    <w:next w:val="a"/>
    <w:link w:val="10"/>
    <w:qFormat/>
    <w:rsid w:val="00A72A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A66F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qFormat/>
    <w:rsid w:val="00FF5DEC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3A4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46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646BD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nformat">
    <w:name w:val="ConsNonformat"/>
    <w:rsid w:val="00646B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EF7F6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F7F65"/>
  </w:style>
  <w:style w:type="paragraph" w:styleId="a8">
    <w:name w:val="footer"/>
    <w:basedOn w:val="a"/>
    <w:rsid w:val="00EF7F65"/>
    <w:pPr>
      <w:tabs>
        <w:tab w:val="center" w:pos="4677"/>
        <w:tab w:val="right" w:pos="9355"/>
      </w:tabs>
    </w:pPr>
  </w:style>
  <w:style w:type="paragraph" w:customStyle="1" w:styleId="c1">
    <w:name w:val="c1"/>
    <w:basedOn w:val="a"/>
    <w:rsid w:val="00E1778C"/>
    <w:pPr>
      <w:spacing w:before="75" w:after="75"/>
    </w:pPr>
    <w:rPr>
      <w:sz w:val="24"/>
      <w:szCs w:val="24"/>
    </w:rPr>
  </w:style>
  <w:style w:type="paragraph" w:customStyle="1" w:styleId="11">
    <w:name w:val="Абзац списка1"/>
    <w:basedOn w:val="a"/>
    <w:rsid w:val="006E6DA5"/>
    <w:pPr>
      <w:ind w:left="720"/>
      <w:contextualSpacing/>
    </w:pPr>
  </w:style>
  <w:style w:type="character" w:styleId="a9">
    <w:name w:val="Hyperlink"/>
    <w:uiPriority w:val="99"/>
    <w:rsid w:val="00FF5DE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041F9"/>
  </w:style>
  <w:style w:type="paragraph" w:styleId="31">
    <w:name w:val="Body Text Indent 3"/>
    <w:basedOn w:val="a"/>
    <w:link w:val="32"/>
    <w:unhideWhenUsed/>
    <w:rsid w:val="00FA34F6"/>
    <w:pPr>
      <w:ind w:left="-426" w:firstLine="426"/>
    </w:pPr>
    <w:rPr>
      <w:sz w:val="28"/>
    </w:rPr>
  </w:style>
  <w:style w:type="character" w:customStyle="1" w:styleId="32">
    <w:name w:val="Основной текст с отступом 3 Знак"/>
    <w:link w:val="31"/>
    <w:rsid w:val="00FA34F6"/>
    <w:rPr>
      <w:sz w:val="28"/>
    </w:rPr>
  </w:style>
  <w:style w:type="paragraph" w:customStyle="1" w:styleId="ConsPlusNonformat">
    <w:name w:val="ConsPlusNonformat"/>
    <w:rsid w:val="00B24C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24C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2">
    <w:name w:val="Сетка таблицы1"/>
    <w:basedOn w:val="a1"/>
    <w:next w:val="a4"/>
    <w:uiPriority w:val="59"/>
    <w:rsid w:val="009C05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link w:val="a5"/>
    <w:uiPriority w:val="99"/>
    <w:rsid w:val="00955069"/>
  </w:style>
  <w:style w:type="paragraph" w:styleId="aa">
    <w:name w:val="No Spacing"/>
    <w:uiPriority w:val="1"/>
    <w:qFormat/>
    <w:rsid w:val="005318AC"/>
  </w:style>
  <w:style w:type="paragraph" w:styleId="ab">
    <w:name w:val="Title"/>
    <w:basedOn w:val="a"/>
    <w:next w:val="a"/>
    <w:link w:val="ac"/>
    <w:qFormat/>
    <w:rsid w:val="00A72A3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Заголовок Знак"/>
    <w:link w:val="ab"/>
    <w:rsid w:val="00A72A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A72A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d">
    <w:name w:val="Emphasis"/>
    <w:qFormat/>
    <w:rsid w:val="00A72A34"/>
    <w:rPr>
      <w:i/>
      <w:iCs/>
    </w:rPr>
  </w:style>
  <w:style w:type="character" w:customStyle="1" w:styleId="30">
    <w:name w:val="Заголовок 3 Знак"/>
    <w:basedOn w:val="a0"/>
    <w:link w:val="3"/>
    <w:semiHidden/>
    <w:rsid w:val="00A66FE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Normal (Web)"/>
    <w:basedOn w:val="a"/>
    <w:uiPriority w:val="99"/>
    <w:unhideWhenUsed/>
    <w:rsid w:val="005E322C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114C2C"/>
    <w:pPr>
      <w:ind w:left="720"/>
      <w:contextualSpacing/>
    </w:pPr>
  </w:style>
  <w:style w:type="table" w:styleId="af0">
    <w:name w:val="Grid Table Light"/>
    <w:basedOn w:val="a1"/>
    <w:uiPriority w:val="40"/>
    <w:rsid w:val="003821D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1">
    <w:name w:val="Strong"/>
    <w:basedOn w:val="a0"/>
    <w:uiPriority w:val="22"/>
    <w:qFormat/>
    <w:rsid w:val="00EE30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F273A95FB9A6BCEEB04A6AE63B3F942816B25246B6DB0C26309029DBG4vD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gossluzhba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91F27B902C63445B7AA0534BCFE9657BAC90FC13528554C647BBBq6g5G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dmin\&#1056;&#1072;&#1073;&#1086;&#1095;&#1080;&#1081;%20&#1089;&#1090;&#1086;&#1083;\&#1089;&#1086;&#1087;&#1088;&#1086;&#1074;&#1086;&#1076;&#1080;&#1090;&#1077;&#1083;&#1100;&#1085;&#1099;&#1077;%20&#1087;&#1080;&#1089;&#1100;&#1084;&#1072;\&#1060;&#1054;&#1056;&#1052;&#1040;%20&#1089;&#1086;&#1087;&#1088;&#1086;&#1074;&#1086;&#1076;%20&#1087;&#1080;&#1089;&#1100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EB124-49DF-4A9C-B5BA-4C19A7C43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ФОРМА сопровод письма.dot</Template>
  <TotalTime>85</TotalTime>
  <Pages>12</Pages>
  <Words>4574</Words>
  <Characters>26073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молодежи</Company>
  <LinksUpToDate>false</LinksUpToDate>
  <CharactersWithSpaces>30586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Mukminat</cp:lastModifiedBy>
  <cp:revision>6</cp:revision>
  <cp:lastPrinted>2026-07-03T14:22:00Z</cp:lastPrinted>
  <dcterms:created xsi:type="dcterms:W3CDTF">2026-07-21T12:55:00Z</dcterms:created>
  <dcterms:modified xsi:type="dcterms:W3CDTF">2026-07-21T15:09:00Z</dcterms:modified>
</cp:coreProperties>
</file>